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36A8F" w14:textId="77777777" w:rsidR="00B71BA5" w:rsidRDefault="00B71BA5" w:rsidP="00B71BA5">
      <w:pPr>
        <w:spacing w:before="1000"/>
        <w:rPr>
          <w:rFonts w:eastAsia="Calibri" w:cs="Times New Roman"/>
          <w:b/>
          <w:sz w:val="36"/>
          <w:szCs w:val="36"/>
        </w:rPr>
      </w:pPr>
      <w:proofErr w:type="gramStart"/>
      <w:r>
        <w:rPr>
          <w:rFonts w:eastAsia="Calibri" w:cs="Times New Roman"/>
          <w:b/>
          <w:sz w:val="36"/>
          <w:szCs w:val="36"/>
        </w:rPr>
        <w:t>SJZ Word</w:t>
      </w:r>
      <w:proofErr w:type="gramEnd"/>
      <w:r>
        <w:rPr>
          <w:rFonts w:eastAsia="Calibri" w:cs="Times New Roman"/>
          <w:b/>
          <w:sz w:val="36"/>
          <w:szCs w:val="36"/>
        </w:rPr>
        <w:t>-Dokumentvorlage</w:t>
      </w:r>
    </w:p>
    <w:p w14:paraId="35ABC897" w14:textId="77777777" w:rsidR="00B71BA5" w:rsidRDefault="00B71BA5" w:rsidP="00B71BA5">
      <w:pPr>
        <w:rPr>
          <w:rFonts w:eastAsia="Calibri" w:cs="Arial"/>
        </w:rPr>
      </w:pPr>
      <w:r>
        <w:rPr>
          <w:rFonts w:eastAsia="Calibri" w:cs="Times New Roman"/>
        </w:rPr>
        <w:t>Version 1.</w:t>
      </w:r>
      <w:r w:rsidR="00AA193B">
        <w:rPr>
          <w:rFonts w:eastAsia="Calibri" w:cs="Times New Roman"/>
        </w:rPr>
        <w:t>4</w:t>
      </w:r>
      <w:r>
        <w:rPr>
          <w:rFonts w:eastAsia="Calibri" w:cs="Times New Roman"/>
        </w:rPr>
        <w:t xml:space="preserve"> </w:t>
      </w:r>
      <w:r>
        <w:rPr>
          <w:rFonts w:eastAsia="Calibri" w:cs="Arial"/>
        </w:rPr>
        <w:t xml:space="preserve">– </w:t>
      </w:r>
      <w:r w:rsidR="00AA193B">
        <w:rPr>
          <w:rFonts w:eastAsia="Calibri" w:cs="Arial"/>
        </w:rPr>
        <w:t>Januar</w:t>
      </w:r>
      <w:r>
        <w:rPr>
          <w:rFonts w:eastAsia="Calibri" w:cs="Arial"/>
        </w:rPr>
        <w:t xml:space="preserve"> 202</w:t>
      </w:r>
      <w:r w:rsidR="00AA193B">
        <w:rPr>
          <w:rFonts w:eastAsia="Calibri" w:cs="Arial"/>
        </w:rPr>
        <w:t>1</w:t>
      </w:r>
      <w:r>
        <w:rPr>
          <w:rFonts w:eastAsia="Calibri" w:cs="Arial"/>
        </w:rPr>
        <w:t xml:space="preserve"> </w:t>
      </w:r>
      <w:r>
        <w:rPr>
          <w:rFonts w:eastAsia="Calibri" w:cs="Times New Roman"/>
        </w:rPr>
        <w:t>© Schulthess Juristische Medien AG</w:t>
      </w:r>
    </w:p>
    <w:p w14:paraId="1A3B1E20" w14:textId="77777777" w:rsidR="00B71BA5" w:rsidRDefault="00B71BA5" w:rsidP="00B71BA5"/>
    <w:p w14:paraId="68FF8039" w14:textId="77777777" w:rsidR="00B71BA5" w:rsidRDefault="00B71BA5" w:rsidP="00B71BA5">
      <w:pPr>
        <w:rPr>
          <w:rFonts w:cs="Times New Roman"/>
          <w:szCs w:val="20"/>
        </w:rPr>
      </w:pPr>
      <w:r>
        <w:rPr>
          <w:rFonts w:cs="Times New Roman"/>
          <w:szCs w:val="20"/>
        </w:rPr>
        <w:t>Sehr geehrte Autorin, sehr geehrter Autor</w:t>
      </w:r>
    </w:p>
    <w:p w14:paraId="2CE6F94D" w14:textId="77777777" w:rsidR="00B71BA5" w:rsidRDefault="00B71BA5" w:rsidP="00B71BA5">
      <w:pPr>
        <w:rPr>
          <w:rFonts w:cs="Times New Roman"/>
          <w:szCs w:val="20"/>
        </w:rPr>
      </w:pPr>
      <w:r>
        <w:rPr>
          <w:rFonts w:cs="Times New Roman"/>
          <w:szCs w:val="20"/>
        </w:rPr>
        <w:t>Diese Word-Dokumentvorlage soll Ihnen helfen, Ihr Manuskript für die SJZ komfortabel zu erstellen und Ihren Beitrag in Print und Online termingerecht zu veröffentlichen. Die Dokumentvorlage weist Ihrem Text eine eindeutige Struktur zu, die später im Satz einfach interpretiert werden kann. Zeilen- und Seitenumbrüche, Abstände und Worttrennungen sind dabei nicht relevant, daher können Sie Ihren Text ohne darauf zu achten erfassen. Fügen Sie bitte keine Leer</w:t>
      </w:r>
      <w:r>
        <w:t>zeilen</w:t>
      </w:r>
      <w:r>
        <w:rPr>
          <w:rFonts w:cs="Times New Roman"/>
          <w:szCs w:val="20"/>
        </w:rPr>
        <w:t>, Silbentrennungen oder manuelle Zeilenumbrüche (Shift + Enter) ein, da der verbindliche Zeilen- und Seitenumbruch erst im Satzprogramm (nicht in Word!) entsteht.</w:t>
      </w:r>
    </w:p>
    <w:p w14:paraId="33F6DCB6" w14:textId="77777777" w:rsidR="00B71BA5" w:rsidRDefault="00B71BA5" w:rsidP="00B71BA5">
      <w:pPr>
        <w:rPr>
          <w:rFonts w:cs="Times New Roman"/>
          <w:szCs w:val="20"/>
        </w:rPr>
      </w:pPr>
      <w:r>
        <w:rPr>
          <w:rFonts w:cs="Times New Roman"/>
          <w:szCs w:val="20"/>
        </w:rPr>
        <w:t xml:space="preserve">Auf der letzten Seite dieser Dokumentvorlage können Metadaten für die Online-Veröffentlichung erfasst werden. Diese Daten ermöglichen dem Nutzer der Zeitschriften-Website, Ihren Beitrag schnell zu finden. </w:t>
      </w:r>
    </w:p>
    <w:p w14:paraId="207DEE83" w14:textId="77777777" w:rsidR="00B71BA5" w:rsidRDefault="00B71BA5" w:rsidP="00B71BA5">
      <w:pPr>
        <w:rPr>
          <w:rFonts w:cs="Times New Roman"/>
          <w:b/>
          <w:szCs w:val="20"/>
        </w:rPr>
      </w:pPr>
      <w:r>
        <w:rPr>
          <w:rFonts w:cs="Times New Roman"/>
          <w:b/>
          <w:szCs w:val="20"/>
        </w:rPr>
        <w:t>Allgemeine Hinweise:</w:t>
      </w:r>
    </w:p>
    <w:p w14:paraId="1A33DA81" w14:textId="77777777" w:rsidR="00B71BA5" w:rsidRDefault="00B71BA5" w:rsidP="00B71BA5">
      <w:pPr>
        <w:numPr>
          <w:ilvl w:val="0"/>
          <w:numId w:val="38"/>
        </w:numPr>
        <w:spacing w:after="0"/>
        <w:ind w:left="714" w:hanging="357"/>
        <w:contextualSpacing/>
        <w:rPr>
          <w:rFonts w:cs="Times New Roman"/>
          <w:szCs w:val="20"/>
        </w:rPr>
      </w:pPr>
      <w:r>
        <w:rPr>
          <w:rFonts w:cs="Times New Roman"/>
          <w:szCs w:val="20"/>
        </w:rPr>
        <w:t>Auf Ihre Tabellen, Grafiken, Diagramme oder Bilder inklusive Abbildungsunterschriften können Sie an der passenden Stelle im Manuskript verweisen. Liefern Sie bitte Ihre Abbildungen als Original-Dateien (Excel, PowerPoint etc.) zusätzlich mit.</w:t>
      </w:r>
    </w:p>
    <w:p w14:paraId="52524235" w14:textId="77777777" w:rsidR="00B71BA5" w:rsidRDefault="00B71BA5" w:rsidP="00B71BA5">
      <w:pPr>
        <w:numPr>
          <w:ilvl w:val="0"/>
          <w:numId w:val="38"/>
        </w:numPr>
        <w:spacing w:after="0"/>
        <w:ind w:left="714" w:hanging="357"/>
        <w:contextualSpacing/>
        <w:rPr>
          <w:rFonts w:cs="Times New Roman"/>
          <w:szCs w:val="20"/>
        </w:rPr>
      </w:pPr>
      <w:r>
        <w:rPr>
          <w:rFonts w:cs="Times New Roman"/>
          <w:szCs w:val="20"/>
        </w:rPr>
        <w:t>Für den Einsatz der Word-Dokumentvorlage sind folgende Systemvoraussetzungen erforderlich:</w:t>
      </w:r>
    </w:p>
    <w:p w14:paraId="38C2BFB3" w14:textId="77777777" w:rsidR="00B71BA5" w:rsidRDefault="00B71BA5" w:rsidP="00B71BA5">
      <w:pPr>
        <w:numPr>
          <w:ilvl w:val="1"/>
          <w:numId w:val="39"/>
        </w:numPr>
        <w:spacing w:after="0"/>
        <w:ind w:left="1423" w:hanging="357"/>
        <w:contextualSpacing/>
        <w:rPr>
          <w:rFonts w:cs="Times New Roman"/>
          <w:szCs w:val="20"/>
        </w:rPr>
      </w:pPr>
      <w:r>
        <w:rPr>
          <w:rFonts w:cs="Times New Roman"/>
          <w:szCs w:val="20"/>
        </w:rPr>
        <w:t>Microsoft Word für Windows (Version ab 20</w:t>
      </w:r>
      <w:r>
        <w:t>1</w:t>
      </w:r>
      <w:r>
        <w:rPr>
          <w:rFonts w:cs="Times New Roman"/>
          <w:szCs w:val="20"/>
        </w:rPr>
        <w:t>3)</w:t>
      </w:r>
    </w:p>
    <w:p w14:paraId="224104B4" w14:textId="77777777" w:rsidR="00B71BA5" w:rsidRDefault="00B71BA5" w:rsidP="00B71BA5">
      <w:pPr>
        <w:numPr>
          <w:ilvl w:val="1"/>
          <w:numId w:val="39"/>
        </w:numPr>
        <w:spacing w:after="0"/>
        <w:ind w:left="1423" w:hanging="357"/>
        <w:contextualSpacing/>
        <w:rPr>
          <w:rFonts w:cs="Times New Roman"/>
          <w:szCs w:val="20"/>
        </w:rPr>
      </w:pPr>
      <w:r>
        <w:rPr>
          <w:rFonts w:cs="Times New Roman"/>
          <w:szCs w:val="20"/>
        </w:rPr>
        <w:t>Microsoft Word für Mac (Version ab 2016)</w:t>
      </w:r>
    </w:p>
    <w:p w14:paraId="335E3C97" w14:textId="77777777" w:rsidR="00B71BA5" w:rsidRDefault="00B71BA5" w:rsidP="00B71BA5">
      <w:pPr>
        <w:ind w:left="1428"/>
        <w:rPr>
          <w:rFonts w:cs="Times New Roman"/>
          <w:szCs w:val="20"/>
        </w:rPr>
      </w:pPr>
    </w:p>
    <w:p w14:paraId="41474678" w14:textId="77777777" w:rsidR="00B71BA5" w:rsidRDefault="00B71BA5" w:rsidP="00B71BA5">
      <w:pPr>
        <w:rPr>
          <w:rFonts w:cs="Times New Roman"/>
          <w:szCs w:val="20"/>
        </w:rPr>
      </w:pPr>
      <w:r>
        <w:rPr>
          <w:rFonts w:cs="Times New Roman"/>
          <w:szCs w:val="20"/>
        </w:rPr>
        <w:t xml:space="preserve">Bitte wenden Sie sich bei Rückfragen jederzeit an: </w:t>
      </w:r>
    </w:p>
    <w:p w14:paraId="66674CB9" w14:textId="77777777" w:rsidR="00B71BA5" w:rsidRDefault="00AA193B" w:rsidP="00B71BA5">
      <w:pPr>
        <w:rPr>
          <w:rStyle w:val="Hyperlink"/>
          <w:rFonts w:cs="Times New Roman"/>
          <w:szCs w:val="20"/>
        </w:rPr>
      </w:pPr>
      <w:r w:rsidRPr="00431013">
        <w:rPr>
          <w:rFonts w:cs="Times New Roman"/>
          <w:szCs w:val="20"/>
        </w:rPr>
        <w:t>Sonja Nied</w:t>
      </w:r>
      <w:r>
        <w:rPr>
          <w:rFonts w:cs="Times New Roman"/>
          <w:szCs w:val="20"/>
        </w:rPr>
        <w:t>erhauser</w:t>
      </w:r>
      <w:r w:rsidRPr="00431013">
        <w:rPr>
          <w:rFonts w:cs="Times New Roman"/>
          <w:szCs w:val="20"/>
        </w:rPr>
        <w:t>, Tel.: +41 (0)44 200 2</w:t>
      </w:r>
      <w:r>
        <w:rPr>
          <w:rFonts w:cs="Times New Roman"/>
          <w:szCs w:val="20"/>
        </w:rPr>
        <w:t>9</w:t>
      </w:r>
      <w:r w:rsidRPr="00431013">
        <w:rPr>
          <w:rFonts w:cs="Times New Roman"/>
          <w:szCs w:val="20"/>
        </w:rPr>
        <w:t> 7</w:t>
      </w:r>
      <w:r>
        <w:rPr>
          <w:rFonts w:cs="Times New Roman"/>
          <w:szCs w:val="20"/>
        </w:rPr>
        <w:t>3</w:t>
      </w:r>
      <w:r w:rsidRPr="00431013">
        <w:rPr>
          <w:rFonts w:cs="Times New Roman"/>
          <w:szCs w:val="20"/>
        </w:rPr>
        <w:t xml:space="preserve">, E-Mail: </w:t>
      </w:r>
      <w:hyperlink r:id="rId8" w:history="1">
        <w:r w:rsidRPr="00D41146">
          <w:rPr>
            <w:rStyle w:val="Hyperlink"/>
            <w:rFonts w:cs="Times New Roman"/>
            <w:szCs w:val="20"/>
          </w:rPr>
          <w:t>sonja.niederhauser@schulthess.com</w:t>
        </w:r>
      </w:hyperlink>
    </w:p>
    <w:p w14:paraId="23F73AF6" w14:textId="77777777" w:rsidR="00AA193B" w:rsidRDefault="00AA193B" w:rsidP="00B71BA5">
      <w:pPr>
        <w:rPr>
          <w:rFonts w:cs="Times New Roman"/>
          <w:szCs w:val="20"/>
        </w:rPr>
      </w:pPr>
    </w:p>
    <w:p w14:paraId="5E9DBC78" w14:textId="77777777" w:rsidR="00B71BA5" w:rsidRDefault="00B71BA5" w:rsidP="00B71BA5">
      <w:pPr>
        <w:rPr>
          <w:rFonts w:cs="Times New Roman"/>
          <w:szCs w:val="20"/>
        </w:rPr>
      </w:pPr>
      <w:r>
        <w:rPr>
          <w:rFonts w:cs="Times New Roman"/>
          <w:szCs w:val="20"/>
        </w:rPr>
        <w:t>Wir danken Ihnen für Ihre Unterstützung und freuen uns auf die baldige Veröffentlichung Ihres Beitrags!</w:t>
      </w:r>
    </w:p>
    <w:p w14:paraId="64541DE9" w14:textId="77777777" w:rsidR="00B71BA5" w:rsidRDefault="00B71BA5" w:rsidP="00B71BA5">
      <w:pPr>
        <w:rPr>
          <w:rFonts w:cs="Times New Roman"/>
          <w:szCs w:val="20"/>
        </w:rPr>
      </w:pPr>
      <w:r>
        <w:rPr>
          <w:rFonts w:cs="Times New Roman"/>
          <w:szCs w:val="20"/>
        </w:rPr>
        <w:t>Schulthess Juristische Medien AG</w:t>
      </w:r>
      <w:r>
        <w:rPr>
          <w:rFonts w:cs="Times New Roman"/>
          <w:szCs w:val="20"/>
        </w:rPr>
        <w:br w:type="page"/>
      </w:r>
    </w:p>
    <w:p w14:paraId="0A0C5714" w14:textId="77777777" w:rsidR="00B71BA5" w:rsidRDefault="00B71BA5" w:rsidP="00B71BA5">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281"/>
        </w:tabs>
        <w:autoSpaceDE w:val="0"/>
        <w:autoSpaceDN w:val="0"/>
        <w:adjustRightInd w:val="0"/>
        <w:spacing w:after="113" w:line="270" w:lineRule="atLeast"/>
        <w:rPr>
          <w:rFonts w:eastAsia="Times New Roman" w:cs="Times New Roman"/>
          <w:b/>
          <w:color w:val="000000"/>
          <w:sz w:val="28"/>
          <w:szCs w:val="28"/>
          <w:lang w:eastAsia="de-DE"/>
        </w:rPr>
      </w:pPr>
      <w:r>
        <w:rPr>
          <w:rFonts w:eastAsia="Times New Roman" w:cs="Times New Roman"/>
          <w:b/>
          <w:color w:val="000000"/>
          <w:sz w:val="28"/>
          <w:szCs w:val="28"/>
          <w:lang w:eastAsia="de-DE"/>
        </w:rPr>
        <w:lastRenderedPageBreak/>
        <w:t>Bitte geben Sie Ihren Beitrag in die Dokumentvorlage ein.</w:t>
      </w:r>
    </w:p>
    <w:p w14:paraId="16754F2B" w14:textId="77777777" w:rsidR="00B71BA5" w:rsidRDefault="00B71BA5" w:rsidP="00B71BA5">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281"/>
        </w:tabs>
        <w:autoSpaceDE w:val="0"/>
        <w:autoSpaceDN w:val="0"/>
        <w:adjustRightInd w:val="0"/>
        <w:spacing w:after="113" w:line="270" w:lineRule="atLeast"/>
        <w:rPr>
          <w:rFonts w:eastAsia="Times New Roman" w:cs="Times New Roman"/>
          <w:color w:val="000000"/>
          <w:lang w:eastAsia="de-DE"/>
        </w:rPr>
      </w:pPr>
      <w:r>
        <w:rPr>
          <w:rFonts w:eastAsia="Times New Roman" w:cs="Times New Roman"/>
          <w:color w:val="000000"/>
          <w:lang w:eastAsia="de-DE"/>
        </w:rPr>
        <w:t xml:space="preserve">Nachfolgend haben wir </w:t>
      </w:r>
      <w:r w:rsidR="005B6910">
        <w:rPr>
          <w:rFonts w:eastAsia="Times New Roman" w:cs="Times New Roman"/>
          <w:color w:val="000000"/>
          <w:lang w:eastAsia="de-DE"/>
        </w:rPr>
        <w:t xml:space="preserve">eine </w:t>
      </w:r>
      <w:r>
        <w:rPr>
          <w:rFonts w:eastAsia="Times New Roman" w:cs="Times New Roman"/>
          <w:color w:val="000000"/>
          <w:lang w:eastAsia="de-DE"/>
        </w:rPr>
        <w:t xml:space="preserve">Vorlage für </w:t>
      </w:r>
      <w:r w:rsidR="00C31E8D">
        <w:rPr>
          <w:rFonts w:eastAsia="Times New Roman" w:cs="Times New Roman"/>
          <w:color w:val="000000"/>
          <w:lang w:eastAsia="de-DE"/>
        </w:rPr>
        <w:t>SJZ-Beiträge</w:t>
      </w:r>
      <w:r>
        <w:rPr>
          <w:rFonts w:eastAsia="Times New Roman" w:cs="Times New Roman"/>
          <w:color w:val="000000"/>
          <w:lang w:eastAsia="de-DE"/>
        </w:rPr>
        <w:t xml:space="preserve"> abgebildet. Sollten Sie bereits einen fertigen Text vorliegend haben, können Sie diesen in die Word-Dokumentvorlage kopieren und nachträglich mit den Absatz- und Zeichenformate</w:t>
      </w:r>
      <w:r>
        <w:t>n in der Menüleiste unter dem Reiter «Schulthess Tab» formatieren</w:t>
      </w:r>
      <w:r>
        <w:rPr>
          <w:rFonts w:eastAsia="Times New Roman" w:cs="Times New Roman"/>
          <w:color w:val="000000"/>
          <w:lang w:eastAsia="de-DE"/>
        </w:rPr>
        <w:t>, oder Sie beginnen den Text in der Vorlage neu zu schreiben. Schriftart und Schriftgrösse sind bereits für Sie eingestellt.</w:t>
      </w:r>
    </w:p>
    <w:p w14:paraId="2D6AE13D" w14:textId="77777777" w:rsidR="00B71BA5" w:rsidRDefault="00B71BA5" w:rsidP="00B71BA5">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281"/>
        </w:tabs>
        <w:autoSpaceDE w:val="0"/>
        <w:autoSpaceDN w:val="0"/>
        <w:adjustRightInd w:val="0"/>
        <w:spacing w:after="113" w:line="270" w:lineRule="atLeast"/>
        <w:rPr>
          <w:rFonts w:eastAsia="Times New Roman" w:cs="Times New Roman"/>
          <w:color w:val="000000"/>
          <w:lang w:eastAsia="de-DE"/>
        </w:rPr>
      </w:pPr>
    </w:p>
    <w:tbl>
      <w:tblPr>
        <w:tblStyle w:val="Tabellenraster"/>
        <w:tblW w:w="0" w:type="auto"/>
        <w:tblLook w:val="04A0" w:firstRow="1" w:lastRow="0" w:firstColumn="1" w:lastColumn="0" w:noHBand="0" w:noVBand="1"/>
      </w:tblPr>
      <w:tblGrid>
        <w:gridCol w:w="10195"/>
      </w:tblGrid>
      <w:tr w:rsidR="00B71BA5" w:rsidRPr="00274254" w14:paraId="2578242A" w14:textId="77777777" w:rsidTr="00B71BA5">
        <w:tc>
          <w:tcPr>
            <w:tcW w:w="10195" w:type="dxa"/>
            <w:tcBorders>
              <w:top w:val="nil"/>
              <w:left w:val="nil"/>
              <w:bottom w:val="nil"/>
              <w:right w:val="nil"/>
            </w:tcBorders>
            <w:shd w:val="clear" w:color="auto" w:fill="A5A5A5" w:themeFill="accent3"/>
            <w:hideMark/>
          </w:tcPr>
          <w:p w14:paraId="784FB8F9" w14:textId="77777777" w:rsidR="00B71BA5" w:rsidRPr="00274254" w:rsidRDefault="00C31E8D">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281"/>
              </w:tabs>
              <w:autoSpaceDE w:val="0"/>
              <w:autoSpaceDN w:val="0"/>
              <w:adjustRightInd w:val="0"/>
              <w:spacing w:before="100" w:after="100" w:line="240" w:lineRule="auto"/>
              <w:rPr>
                <w:rFonts w:eastAsia="Times New Roman" w:cs="Times New Roman"/>
                <w:b/>
                <w:bCs/>
                <w:color w:val="000000"/>
                <w:sz w:val="28"/>
                <w:szCs w:val="28"/>
                <w:lang w:val="fr-CH" w:eastAsia="de-DE"/>
              </w:rPr>
            </w:pPr>
            <w:r>
              <w:rPr>
                <w:rStyle w:val="Kapitlchen"/>
                <w:b/>
                <w:bCs/>
                <w:color w:val="FFFFFF" w:themeColor="background1"/>
                <w:sz w:val="32"/>
                <w:szCs w:val="32"/>
                <w:lang w:val="fr-CH"/>
              </w:rPr>
              <w:t>SJZ-</w:t>
            </w:r>
            <w:proofErr w:type="spellStart"/>
            <w:r>
              <w:rPr>
                <w:rStyle w:val="Kapitlchen"/>
                <w:b/>
                <w:bCs/>
                <w:color w:val="FFFFFF" w:themeColor="background1"/>
                <w:sz w:val="32"/>
                <w:szCs w:val="32"/>
                <w:lang w:val="fr-CH"/>
              </w:rPr>
              <w:t>Beitrag</w:t>
            </w:r>
            <w:proofErr w:type="spellEnd"/>
            <w:r w:rsidR="00274254">
              <w:rPr>
                <w:rStyle w:val="Kapitlchen"/>
                <w:smallCaps w:val="0"/>
                <w:color w:val="FFFFFF" w:themeColor="background1"/>
                <w:sz w:val="32"/>
                <w:szCs w:val="32"/>
                <w:lang w:val="fr-CH"/>
              </w:rPr>
              <w:t xml:space="preserve"> </w:t>
            </w:r>
          </w:p>
        </w:tc>
      </w:tr>
    </w:tbl>
    <w:p w14:paraId="0D1034E7" w14:textId="77777777" w:rsidR="00B71BA5" w:rsidRPr="00274254" w:rsidRDefault="00B71BA5" w:rsidP="00B71BA5">
      <w:pPr>
        <w:pStyle w:val="Titel"/>
        <w:rPr>
          <w:lang w:val="fr-CH"/>
        </w:rPr>
      </w:pPr>
    </w:p>
    <w:p w14:paraId="41CA4CFF" w14:textId="77777777" w:rsidR="00274254" w:rsidRDefault="00274254" w:rsidP="00274254">
      <w:pPr>
        <w:pStyle w:val="Titel"/>
      </w:pPr>
      <w:r w:rsidRPr="004302A1">
        <w:rPr>
          <w:highlight w:val="yellow"/>
        </w:rPr>
        <w:t>Titel</w:t>
      </w:r>
    </w:p>
    <w:p w14:paraId="08F8ACA1" w14:textId="77777777" w:rsidR="00274254" w:rsidRDefault="00274254" w:rsidP="00274254">
      <w:pPr>
        <w:pStyle w:val="Untertitel"/>
      </w:pPr>
      <w:r w:rsidRPr="004302A1">
        <w:rPr>
          <w:highlight w:val="yellow"/>
        </w:rPr>
        <w:t>Untertitel</w:t>
      </w:r>
    </w:p>
    <w:p w14:paraId="470355BC" w14:textId="77777777" w:rsidR="00A06B71" w:rsidRDefault="00274254" w:rsidP="00274254">
      <w:pPr>
        <w:pStyle w:val="Autor"/>
        <w:rPr>
          <w:highlight w:val="yellow"/>
        </w:rPr>
      </w:pPr>
      <w:bookmarkStart w:id="0" w:name="_Hlk75449748"/>
      <w:r w:rsidRPr="004302A1">
        <w:rPr>
          <w:highlight w:val="yellow"/>
        </w:rPr>
        <w:t>Prof. Dr. iur. Hans Muster</w:t>
      </w:r>
      <w:r w:rsidR="00A06B71">
        <w:rPr>
          <w:highlight w:val="yellow"/>
        </w:rPr>
        <w:t xml:space="preserve">, </w:t>
      </w:r>
      <w:r w:rsidR="00A06B71" w:rsidRPr="004302A1">
        <w:rPr>
          <w:highlight w:val="yellow"/>
        </w:rPr>
        <w:t>Beate Muster</w:t>
      </w:r>
    </w:p>
    <w:p w14:paraId="65FCDE71" w14:textId="77777777" w:rsidR="00A06B71" w:rsidRDefault="00A06B71" w:rsidP="00274254">
      <w:pPr>
        <w:pStyle w:val="Autor"/>
        <w:rPr>
          <w:highlight w:val="yellow"/>
        </w:rPr>
      </w:pPr>
    </w:p>
    <w:p w14:paraId="30EE8A64" w14:textId="77777777" w:rsidR="00A06B71" w:rsidRDefault="00A06B71" w:rsidP="00A06B71">
      <w:pPr>
        <w:pStyle w:val="Autor"/>
        <w:rPr>
          <w:highlight w:val="yellow"/>
        </w:rPr>
      </w:pPr>
      <w:r>
        <w:rPr>
          <w:highlight w:val="yellow"/>
        </w:rPr>
        <w:t>((Autorenfoto 1)</w:t>
      </w:r>
    </w:p>
    <w:p w14:paraId="4A3FE309" w14:textId="77777777" w:rsidR="00A06B71" w:rsidRDefault="00A06B71" w:rsidP="00A06B71">
      <w:pPr>
        <w:pStyle w:val="Autor"/>
        <w:rPr>
          <w:highlight w:val="yellow"/>
        </w:rPr>
      </w:pPr>
      <w:r>
        <w:rPr>
          <w:highlight w:val="yellow"/>
        </w:rPr>
        <w:t>Prof. Dr. iur. Hans Muster</w:t>
      </w:r>
    </w:p>
    <w:p w14:paraId="0FF5BFC4" w14:textId="77777777" w:rsidR="00A06B71" w:rsidRPr="00A06B71" w:rsidRDefault="00A06B71" w:rsidP="00A06B71">
      <w:pPr>
        <w:pStyle w:val="Autor"/>
        <w:rPr>
          <w:highlight w:val="yellow"/>
        </w:rPr>
      </w:pPr>
      <w:r w:rsidRPr="00A06B71">
        <w:rPr>
          <w:highlight w:val="yellow"/>
        </w:rPr>
        <w:t>LL.M., Rechtsanwalt und Notar</w:t>
      </w:r>
    </w:p>
    <w:p w14:paraId="61CA8078" w14:textId="77777777" w:rsidR="00274254" w:rsidRPr="00A06B71" w:rsidRDefault="00A06B71" w:rsidP="00A06B71">
      <w:pPr>
        <w:pStyle w:val="Autor"/>
        <w:rPr>
          <w:highlight w:val="yellow"/>
        </w:rPr>
      </w:pPr>
      <w:r w:rsidRPr="00A06B71">
        <w:rPr>
          <w:highlight w:val="yellow"/>
        </w:rPr>
        <w:t>Partner bei der Musterkanzlei AG in Musterstadt. Zudem ist er Titularprofessor für Privatrecht an der Universität Musterstadt.</w:t>
      </w:r>
      <w:r w:rsidR="00274254" w:rsidRPr="00A06B71">
        <w:rPr>
          <w:highlight w:val="yellow"/>
        </w:rPr>
        <w:t xml:space="preserve"> </w:t>
      </w:r>
    </w:p>
    <w:p w14:paraId="30AF5343" w14:textId="77777777" w:rsidR="00A06B71" w:rsidRDefault="00A06B71" w:rsidP="00274254">
      <w:pPr>
        <w:pStyle w:val="Autor"/>
        <w:rPr>
          <w:highlight w:val="yellow"/>
        </w:rPr>
      </w:pPr>
    </w:p>
    <w:p w14:paraId="5119F8BF" w14:textId="77777777" w:rsidR="00A06B71" w:rsidRDefault="00A06B71" w:rsidP="00274254">
      <w:pPr>
        <w:pStyle w:val="Autor"/>
        <w:rPr>
          <w:highlight w:val="yellow"/>
        </w:rPr>
      </w:pPr>
      <w:r>
        <w:rPr>
          <w:highlight w:val="yellow"/>
        </w:rPr>
        <w:t>((Autorenfoto 2))</w:t>
      </w:r>
    </w:p>
    <w:p w14:paraId="6C689532" w14:textId="77777777" w:rsidR="00A06B71" w:rsidRPr="00A06B71" w:rsidRDefault="00A06B71" w:rsidP="00A06B71">
      <w:pPr>
        <w:pStyle w:val="Autor"/>
        <w:rPr>
          <w:highlight w:val="yellow"/>
        </w:rPr>
      </w:pPr>
      <w:r w:rsidRPr="00A06B71">
        <w:rPr>
          <w:highlight w:val="yellow"/>
        </w:rPr>
        <w:t>Beate Muster</w:t>
      </w:r>
    </w:p>
    <w:p w14:paraId="033088E4" w14:textId="77777777" w:rsidR="00A06B71" w:rsidRPr="00A06B71" w:rsidRDefault="00274254" w:rsidP="00A06B71">
      <w:pPr>
        <w:pStyle w:val="Autor"/>
        <w:rPr>
          <w:highlight w:val="yellow"/>
        </w:rPr>
      </w:pPr>
      <w:proofErr w:type="spellStart"/>
      <w:r w:rsidRPr="00A06B71">
        <w:rPr>
          <w:highlight w:val="yellow"/>
        </w:rPr>
        <w:t>MLaw</w:t>
      </w:r>
      <w:proofErr w:type="spellEnd"/>
      <w:r w:rsidRPr="00A06B71">
        <w:rPr>
          <w:highlight w:val="yellow"/>
        </w:rPr>
        <w:t>, Rechtsanwältin, Fachanwältin SAV Arbeitsrecht</w:t>
      </w:r>
    </w:p>
    <w:p w14:paraId="780051B1" w14:textId="77777777" w:rsidR="00274254" w:rsidRPr="00A06B71" w:rsidRDefault="00A06B71" w:rsidP="00A06B71">
      <w:pPr>
        <w:pStyle w:val="Autor"/>
      </w:pPr>
      <w:r w:rsidRPr="00A06B71">
        <w:rPr>
          <w:rStyle w:val="Funotenzeichen"/>
          <w:highlight w:val="yellow"/>
          <w:vertAlign w:val="baseline"/>
        </w:rPr>
        <w:t>Konsulentin bei der Muster AG in Musterstadt. Zudem ist sie Doktorandin an der Universität Musterstadt.</w:t>
      </w:r>
    </w:p>
    <w:p w14:paraId="3F4ADC5A" w14:textId="77777777" w:rsidR="00A06B71" w:rsidRDefault="00A06B71" w:rsidP="004B2263">
      <w:pPr>
        <w:pStyle w:val="Text"/>
        <w:rPr>
          <w:b/>
        </w:rPr>
      </w:pPr>
    </w:p>
    <w:p w14:paraId="35F44C93" w14:textId="4A09F65E" w:rsidR="004B2263" w:rsidRPr="00A06B71" w:rsidRDefault="004B2263" w:rsidP="00A06B71">
      <w:pPr>
        <w:pStyle w:val="AbstractDE"/>
        <w:rPr>
          <w:highlight w:val="yellow"/>
        </w:rPr>
      </w:pPr>
      <w:r w:rsidRPr="00A06B71">
        <w:rPr>
          <w:highlight w:val="yellow"/>
        </w:rPr>
        <w:t>Abstract Deutsch</w:t>
      </w:r>
      <w:r w:rsidR="00A06B71" w:rsidRPr="00A06B71">
        <w:rPr>
          <w:highlight w:val="yellow"/>
        </w:rPr>
        <w:t xml:space="preserve"> (max. </w:t>
      </w:r>
      <w:r w:rsidR="004F3778">
        <w:rPr>
          <w:highlight w:val="yellow"/>
        </w:rPr>
        <w:t>1200</w:t>
      </w:r>
      <w:r w:rsidR="00A06B71" w:rsidRPr="00A06B71">
        <w:rPr>
          <w:highlight w:val="yellow"/>
        </w:rPr>
        <w:t xml:space="preserve"> Zeichen inkl. Leerzeichen)</w:t>
      </w:r>
    </w:p>
    <w:p w14:paraId="782A821C" w14:textId="7A642EE3" w:rsidR="004B2263" w:rsidRPr="004F3778" w:rsidRDefault="004B2263" w:rsidP="00A06B71">
      <w:pPr>
        <w:pStyle w:val="AbstractFR"/>
        <w:rPr>
          <w:lang w:val="de-CH"/>
        </w:rPr>
      </w:pPr>
      <w:r w:rsidRPr="004F3778">
        <w:rPr>
          <w:highlight w:val="yellow"/>
          <w:lang w:val="de-CH"/>
        </w:rPr>
        <w:t>Abstract Französisch</w:t>
      </w:r>
      <w:r w:rsidR="00A06B71" w:rsidRPr="004F3778">
        <w:rPr>
          <w:highlight w:val="yellow"/>
          <w:lang w:val="de-CH"/>
        </w:rPr>
        <w:t xml:space="preserve"> (max. </w:t>
      </w:r>
      <w:r w:rsidR="004F3778">
        <w:rPr>
          <w:highlight w:val="yellow"/>
          <w:lang w:val="de-CH"/>
        </w:rPr>
        <w:t>1300</w:t>
      </w:r>
      <w:r w:rsidR="00A06B71" w:rsidRPr="004F3778">
        <w:rPr>
          <w:highlight w:val="yellow"/>
          <w:lang w:val="de-CH"/>
        </w:rPr>
        <w:t xml:space="preserve"> Zeichen inkl. Leerzeichen)</w:t>
      </w:r>
    </w:p>
    <w:p w14:paraId="11CE5CCB" w14:textId="77777777" w:rsidR="00A06B71" w:rsidRDefault="00A06B71">
      <w:pPr>
        <w:spacing w:line="259" w:lineRule="auto"/>
        <w:jc w:val="left"/>
        <w:rPr>
          <w:rFonts w:eastAsia="Times New Roman" w:cs="MinionPro-Regular"/>
          <w:color w:val="000000"/>
          <w:sz w:val="21"/>
          <w:szCs w:val="21"/>
          <w:lang w:eastAsia="de-DE"/>
        </w:rPr>
      </w:pPr>
      <w:r>
        <w:br w:type="page"/>
      </w:r>
    </w:p>
    <w:bookmarkEnd w:id="0"/>
    <w:p w14:paraId="34CA8B86" w14:textId="77777777" w:rsidR="001C72FF" w:rsidRPr="00A06B71" w:rsidRDefault="001C72FF" w:rsidP="001C72FF">
      <w:pPr>
        <w:pStyle w:val="1"/>
        <w:rPr>
          <w:highlight w:val="yellow"/>
        </w:rPr>
      </w:pPr>
      <w:r w:rsidRPr="00A06B71">
        <w:rPr>
          <w:highlight w:val="yellow"/>
        </w:rPr>
        <w:lastRenderedPageBreak/>
        <w:t>Überschrift 1</w:t>
      </w:r>
    </w:p>
    <w:p w14:paraId="59575ADC" w14:textId="77777777" w:rsidR="001C72FF" w:rsidRPr="00A06B71" w:rsidRDefault="001C72FF" w:rsidP="001C72FF">
      <w:pPr>
        <w:pStyle w:val="Text"/>
        <w:rPr>
          <w:highlight w:val="yellow"/>
        </w:rPr>
      </w:pPr>
      <w:r w:rsidRPr="00A06B71">
        <w:rPr>
          <w:highlight w:val="yellow"/>
        </w:rPr>
        <w:t>Text</w:t>
      </w:r>
    </w:p>
    <w:p w14:paraId="07459932" w14:textId="77777777" w:rsidR="001C72FF" w:rsidRPr="00A06B71" w:rsidRDefault="001C72FF" w:rsidP="001C72FF">
      <w:pPr>
        <w:pStyle w:val="Text"/>
        <w:rPr>
          <w:highlight w:val="yellow"/>
        </w:rPr>
      </w:pPr>
    </w:p>
    <w:p w14:paraId="1412BC87" w14:textId="77777777" w:rsidR="001C72FF" w:rsidRPr="00A06B71" w:rsidRDefault="001C72FF" w:rsidP="001C72FF">
      <w:pPr>
        <w:pStyle w:val="2"/>
        <w:rPr>
          <w:highlight w:val="yellow"/>
        </w:rPr>
      </w:pPr>
      <w:r w:rsidRPr="00A06B71">
        <w:rPr>
          <w:highlight w:val="yellow"/>
        </w:rPr>
        <w:t>Überschrift 2</w:t>
      </w:r>
    </w:p>
    <w:p w14:paraId="2DD744B6" w14:textId="77777777" w:rsidR="001C72FF" w:rsidRPr="00A06B71" w:rsidRDefault="001C72FF" w:rsidP="001C72FF">
      <w:pPr>
        <w:pStyle w:val="Text"/>
        <w:rPr>
          <w:highlight w:val="yellow"/>
        </w:rPr>
      </w:pPr>
      <w:r w:rsidRPr="00A06B71">
        <w:rPr>
          <w:highlight w:val="yellow"/>
        </w:rPr>
        <w:t>Text</w:t>
      </w:r>
    </w:p>
    <w:p w14:paraId="3673C067" w14:textId="77777777" w:rsidR="001C72FF" w:rsidRPr="00A06B71" w:rsidRDefault="001C72FF" w:rsidP="001C72FF">
      <w:pPr>
        <w:pStyle w:val="Text"/>
        <w:rPr>
          <w:highlight w:val="yellow"/>
        </w:rPr>
      </w:pPr>
    </w:p>
    <w:p w14:paraId="11A8F16F" w14:textId="77777777" w:rsidR="001C72FF" w:rsidRPr="00A06B71" w:rsidRDefault="001C72FF" w:rsidP="001C72FF">
      <w:pPr>
        <w:pStyle w:val="3"/>
        <w:rPr>
          <w:highlight w:val="yellow"/>
        </w:rPr>
      </w:pPr>
      <w:r w:rsidRPr="00A06B71">
        <w:rPr>
          <w:highlight w:val="yellow"/>
        </w:rPr>
        <w:t>Überschrift 3</w:t>
      </w:r>
    </w:p>
    <w:p w14:paraId="1942E3C7" w14:textId="77777777" w:rsidR="001C72FF" w:rsidRPr="001C72FF" w:rsidRDefault="001C72FF" w:rsidP="001C72FF">
      <w:pPr>
        <w:pStyle w:val="Text"/>
      </w:pPr>
      <w:r w:rsidRPr="00A06B71">
        <w:rPr>
          <w:highlight w:val="yellow"/>
        </w:rPr>
        <w:t>Text</w:t>
      </w:r>
    </w:p>
    <w:p w14:paraId="36290277" w14:textId="77777777" w:rsidR="00AA193B" w:rsidRPr="00D42D14" w:rsidRDefault="00B71BA5" w:rsidP="00D42D14">
      <w:pPr>
        <w:pageBreakBefore/>
        <w:spacing w:line="257" w:lineRule="auto"/>
        <w:rPr>
          <w:b/>
          <w:bCs/>
          <w:sz w:val="22"/>
        </w:rPr>
      </w:pPr>
      <w:r w:rsidRPr="00D42D14">
        <w:rPr>
          <w:b/>
          <w:bCs/>
          <w:sz w:val="22"/>
        </w:rPr>
        <w:lastRenderedPageBreak/>
        <w:t>Wichtige Informationen zu Ihrem Beitrag (Metadaten)</w:t>
      </w:r>
    </w:p>
    <w:tbl>
      <w:tblPr>
        <w:tblStyle w:val="Tabellenraste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3" w:type="dxa"/>
          <w:bottom w:w="23" w:type="dxa"/>
        </w:tblCellMar>
        <w:tblLook w:val="04A0" w:firstRow="1" w:lastRow="0" w:firstColumn="1" w:lastColumn="0" w:noHBand="0" w:noVBand="1"/>
      </w:tblPr>
      <w:tblGrid>
        <w:gridCol w:w="3104"/>
        <w:gridCol w:w="6804"/>
      </w:tblGrid>
      <w:tr w:rsidR="00B71BA5" w14:paraId="777AE2DB" w14:textId="77777777" w:rsidTr="00B71BA5">
        <w:trPr>
          <w:cantSplit/>
          <w:trHeight w:hRule="exact" w:val="255"/>
          <w:tblHeader/>
        </w:trPr>
        <w:tc>
          <w:tcPr>
            <w:tcW w:w="3104"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hideMark/>
          </w:tcPr>
          <w:p w14:paraId="5E505968" w14:textId="77777777" w:rsidR="00B71BA5" w:rsidRDefault="00B71BA5">
            <w:pPr>
              <w:pStyle w:val="MetadatenText"/>
              <w:keepNext/>
              <w:keepLines/>
              <w:spacing w:line="240" w:lineRule="auto"/>
              <w:jc w:val="left"/>
              <w:rPr>
                <w:b/>
                <w:highlight w:val="green"/>
              </w:rPr>
            </w:pPr>
            <w:r>
              <w:rPr>
                <w:b/>
              </w:rPr>
              <w:t>Zum Artikel</w:t>
            </w:r>
          </w:p>
        </w:tc>
        <w:tc>
          <w:tcPr>
            <w:tcW w:w="6804"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hideMark/>
          </w:tcPr>
          <w:p w14:paraId="4B82E43D" w14:textId="77777777" w:rsidR="00B71BA5" w:rsidRDefault="00B71BA5">
            <w:pPr>
              <w:pStyle w:val="MetadatenText"/>
              <w:keepNext/>
              <w:keepLines/>
              <w:spacing w:line="240" w:lineRule="auto"/>
              <w:jc w:val="left"/>
              <w:rPr>
                <w:b/>
              </w:rPr>
            </w:pPr>
            <w:r>
              <w:rPr>
                <w:b/>
              </w:rPr>
              <w:t>Wert</w:t>
            </w:r>
          </w:p>
        </w:tc>
      </w:tr>
      <w:tr w:rsidR="00B71BA5" w14:paraId="1BB8B319" w14:textId="77777777" w:rsidTr="00B71BA5">
        <w:trPr>
          <w:cantSplit/>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405DDE93" w14:textId="77777777" w:rsidR="00B71BA5" w:rsidRDefault="00B71BA5">
            <w:pPr>
              <w:pStyle w:val="MetadatenText"/>
              <w:keepNext/>
              <w:keepLines/>
              <w:spacing w:line="240" w:lineRule="auto"/>
              <w:jc w:val="left"/>
            </w:pPr>
            <w:r>
              <w:t>Rubrik</w:t>
            </w:r>
          </w:p>
        </w:tc>
        <w:sdt>
          <w:sdtPr>
            <w:id w:val="-1072347213"/>
            <w:placeholder>
              <w:docPart w:val="E221FC388A2345B29765D14A3A17D3EC"/>
            </w:placeholder>
            <w:showingPlcHdr/>
            <w:comboBox>
              <w:listItem w:value="Wählen Sie ein Element aus."/>
              <w:listItem w:displayText="Editorial" w:value="Editorial"/>
              <w:listItem w:displayText="Leitartikel" w:value="Leitartikel"/>
              <w:listItem w:displayText="Entwicklungen" w:value="Entwicklungen"/>
              <w:listItem w:displayText="Rechtsprechung" w:value="Rechtsprechung"/>
              <w:listItem w:displayText="Gesetzgebung" w:value="Gesetzgebung"/>
              <w:listItem w:displayText="Berufspraxis" w:value="Berufspraxis"/>
              <w:listItem w:displayText="Besprechungen" w:value="Besprechungen"/>
            </w:comboBox>
          </w:sdtPr>
          <w:sdtEndPr/>
          <w:sdtContent>
            <w:tc>
              <w:tcPr>
                <w:tcW w:w="6804" w:type="dxa"/>
                <w:tcBorders>
                  <w:top w:val="single" w:sz="6" w:space="0" w:color="auto"/>
                  <w:left w:val="single" w:sz="6" w:space="0" w:color="auto"/>
                  <w:bottom w:val="single" w:sz="6" w:space="0" w:color="auto"/>
                  <w:right w:val="single" w:sz="12" w:space="0" w:color="auto"/>
                </w:tcBorders>
                <w:hideMark/>
              </w:tcPr>
              <w:p w14:paraId="6C308058" w14:textId="77777777" w:rsidR="00B71BA5" w:rsidRDefault="00C31E8D">
                <w:pPr>
                  <w:pStyle w:val="MetadatenText"/>
                  <w:keepNext/>
                  <w:keepLines/>
                  <w:spacing w:line="240" w:lineRule="auto"/>
                  <w:jc w:val="left"/>
                </w:pPr>
                <w:r>
                  <w:rPr>
                    <w:rStyle w:val="Platzhaltertext"/>
                  </w:rPr>
                  <w:t>Wählen Sie ein Element aus.</w:t>
                </w:r>
              </w:p>
            </w:tc>
          </w:sdtContent>
        </w:sdt>
      </w:tr>
      <w:tr w:rsidR="00B71BA5" w14:paraId="4BDC1826" w14:textId="77777777" w:rsidTr="00B71BA5">
        <w:trPr>
          <w:cantSplit/>
          <w:trHeight w:hRule="exact" w:val="454"/>
        </w:trPr>
        <w:tc>
          <w:tcPr>
            <w:tcW w:w="3104" w:type="dxa"/>
            <w:tcBorders>
              <w:top w:val="single" w:sz="6" w:space="0" w:color="auto"/>
              <w:left w:val="single" w:sz="12" w:space="0" w:color="auto"/>
              <w:bottom w:val="single" w:sz="6" w:space="0" w:color="auto"/>
              <w:right w:val="single" w:sz="6" w:space="0" w:color="auto"/>
            </w:tcBorders>
            <w:hideMark/>
          </w:tcPr>
          <w:p w14:paraId="17BB74C4" w14:textId="77777777" w:rsidR="00B71BA5" w:rsidRDefault="00B71BA5">
            <w:pPr>
              <w:pStyle w:val="MetadatenText"/>
              <w:keepNext/>
              <w:keepLines/>
              <w:spacing w:line="240" w:lineRule="auto"/>
              <w:jc w:val="left"/>
            </w:pPr>
            <w:r>
              <w:t xml:space="preserve">Haupttitel </w:t>
            </w:r>
          </w:p>
        </w:tc>
        <w:tc>
          <w:tcPr>
            <w:tcW w:w="6804" w:type="dxa"/>
            <w:tcBorders>
              <w:top w:val="single" w:sz="6" w:space="0" w:color="auto"/>
              <w:left w:val="single" w:sz="6" w:space="0" w:color="auto"/>
              <w:bottom w:val="single" w:sz="6" w:space="0" w:color="auto"/>
              <w:right w:val="single" w:sz="12" w:space="0" w:color="auto"/>
            </w:tcBorders>
          </w:tcPr>
          <w:p w14:paraId="0D7B3CE7" w14:textId="77777777" w:rsidR="00B71BA5" w:rsidRDefault="00B71BA5">
            <w:pPr>
              <w:pStyle w:val="MetadatenText"/>
              <w:keepNext/>
              <w:keepLines/>
              <w:spacing w:line="240" w:lineRule="auto"/>
              <w:jc w:val="left"/>
            </w:pPr>
          </w:p>
        </w:tc>
      </w:tr>
      <w:tr w:rsidR="00B71BA5" w14:paraId="57D1C861" w14:textId="77777777" w:rsidTr="00B71BA5">
        <w:trPr>
          <w:cantSplit/>
          <w:trHeight w:hRule="exact" w:val="454"/>
        </w:trPr>
        <w:tc>
          <w:tcPr>
            <w:tcW w:w="3104" w:type="dxa"/>
            <w:tcBorders>
              <w:top w:val="single" w:sz="6" w:space="0" w:color="auto"/>
              <w:left w:val="single" w:sz="12" w:space="0" w:color="auto"/>
              <w:bottom w:val="single" w:sz="6" w:space="0" w:color="auto"/>
              <w:right w:val="single" w:sz="6" w:space="0" w:color="auto"/>
            </w:tcBorders>
            <w:hideMark/>
          </w:tcPr>
          <w:p w14:paraId="5597466A" w14:textId="77777777" w:rsidR="00B71BA5" w:rsidRDefault="00B71BA5">
            <w:pPr>
              <w:pStyle w:val="MetadatenText"/>
              <w:keepNext/>
              <w:keepLines/>
              <w:spacing w:line="240" w:lineRule="auto"/>
              <w:jc w:val="left"/>
            </w:pPr>
            <w:r>
              <w:t>Schlagwörter</w:t>
            </w:r>
          </w:p>
        </w:tc>
        <w:tc>
          <w:tcPr>
            <w:tcW w:w="6804" w:type="dxa"/>
            <w:tcBorders>
              <w:top w:val="single" w:sz="6" w:space="0" w:color="auto"/>
              <w:left w:val="single" w:sz="6" w:space="0" w:color="auto"/>
              <w:bottom w:val="single" w:sz="6" w:space="0" w:color="auto"/>
              <w:right w:val="single" w:sz="12" w:space="0" w:color="auto"/>
            </w:tcBorders>
            <w:hideMark/>
          </w:tcPr>
          <w:p w14:paraId="27753DD4" w14:textId="77777777" w:rsidR="00B71BA5" w:rsidRDefault="00B71BA5">
            <w:pPr>
              <w:pStyle w:val="MetadatenText"/>
              <w:keepNext/>
              <w:keepLines/>
              <w:spacing w:line="240" w:lineRule="auto"/>
              <w:jc w:val="left"/>
              <w:rPr>
                <w:iCs/>
                <w:color w:val="A6A6A6" w:themeColor="background1" w:themeShade="A6"/>
              </w:rPr>
            </w:pPr>
            <w:r>
              <w:rPr>
                <w:iCs/>
                <w:color w:val="A6A6A6" w:themeColor="background1" w:themeShade="A6"/>
              </w:rPr>
              <w:t>Geben Sie hier bitte 4-6 Schlagworte ein, die das Thema des Artikels treffend umschreiben (durch Semikolon getrennt).</w:t>
            </w:r>
          </w:p>
        </w:tc>
      </w:tr>
      <w:tr w:rsidR="00B71BA5" w14:paraId="06006C4D" w14:textId="77777777" w:rsidTr="00B71BA5">
        <w:trPr>
          <w:cantSplit/>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26010D54" w14:textId="77777777" w:rsidR="00B71BA5" w:rsidRDefault="00B71BA5">
            <w:pPr>
              <w:pStyle w:val="MetadatenText"/>
              <w:keepNext/>
              <w:keepLines/>
              <w:spacing w:line="240" w:lineRule="auto"/>
              <w:jc w:val="left"/>
            </w:pPr>
            <w:r>
              <w:t>1. Rechtsgebiete</w:t>
            </w:r>
          </w:p>
        </w:tc>
        <w:sdt>
          <w:sdtPr>
            <w:id w:val="-1992395654"/>
            <w:placeholder>
              <w:docPart w:val="E59744E95714488FB4269908053608AA"/>
            </w:placeholder>
            <w:showingPlcHdr/>
            <w:comboBox>
              <w:listItem w:value="Klicken Sie hier, um ein Rechtsgebiet auszuwählen."/>
              <w:listItem w:displayText="——————————————————————————————————————————" w:value=""/>
              <w:listItem w:displayText="10 Privatrecht" w:value="10 Privatrecht"/>
              <w:listItem w:displayText="10 Privatrecht | 10 Personenrecht" w:value="10 Privatrecht | 10 Personenrecht"/>
              <w:listItem w:displayText="10 Privatrecht | 15 Familienrecht" w:value="10 Privatrecht | 15 Familienrecht"/>
              <w:listItem w:displayText="10 Privatrecht | 20 Erbrecht" w:value="10 Privatrecht | 20 Erbrecht"/>
              <w:listItem w:displayText="10 Privatrecht | 25 Sachenrecht" w:value="10 Privatrecht | 25 Sachenrecht"/>
              <w:listItem w:displayText="10 Privatrecht | 30 Obligationenrecht AT" w:value="10 Privatrecht | 30 Obligationenrecht AT"/>
              <w:listItem w:displayText="10 Privatrecht | 35 Vertragsrecht" w:value="10 Privatrecht | 35 Vertragsrecht"/>
              <w:listItem w:displayText="10 Privatrecht | 40 Zivilprozessrecht" w:value="10 Privatrecht | 40 Zivilprozessrecht"/>
              <w:listItem w:displayText="——————————————————————————————————————————" w:value=""/>
              <w:listItem w:displayText="20 Arbeitsrecht" w:value="20 Arbeitsrecht"/>
              <w:listItem w:displayText="——————————————————————————————————————————" w:value=""/>
              <w:listItem w:displayText="30 Haftpflicht- und Versicherungsrecht" w:value="30 Haftpflicht- und Versicherungsrecht"/>
              <w:listItem w:displayText="30 Haftpflicht- und Versicherungsrecht | 10 Haftpflichtrecht" w:value="30 Haftpflicht- und Versicherungsrecht | 10 Haftpflichtrecht"/>
              <w:listItem w:displayText="30 Haftpflicht- und Versicherungsrecht | 15 Privatversicherungsrecht" w:value="30 Haftpflicht- und Versicherungsrecht | 15 Privatversicherungsrecht"/>
              <w:listItem w:displayText="30 Haftpflicht- und Versicherungsrecht | 20 Sozialversicherungsrecht" w:value="30 Haftpflicht- und Versicherungsrecht | 20 Sozialversicherungsrecht"/>
              <w:listItem w:displayText="——————————————————————————————————————————" w:value=""/>
              <w:listItem w:displayText="40 Wirtschaftsrecht" w:value="40 Wirtschaftsrecht"/>
              <w:listItem w:displayText="40 Wirtschaftsrecht | 10 Gesellschaftsrecht" w:value="40 Wirtschaftsrecht | 10 Gesellschaftsrecht"/>
              <w:listItem w:displayText="40 Wirtschaftsrecht | 15 Aktienrecht" w:value="40 Wirtschaftsrecht | 15 Aktienrecht"/>
              <w:listItem w:displayText="40 Wirtschaftsrecht | 20 Handelsregisterrecht" w:value="40 Wirtschaftsrecht | 20 Handelsregisterrecht"/>
              <w:listItem w:displayText="40 Wirtschaftsrecht | 25 Buchführungs- und Rechnungslegungsrecht" w:value="40 Wirtschaftsrecht | 25 Buchführungs- und Rechnungslegungsrecht"/>
              <w:listItem w:displayText="40 Wirtschaftsrecht | 30 Wettbewerbsrecht" w:value="40 Wirtschaftsrecht | 30 Wettbewerbsrecht"/>
              <w:listItem w:displayText="40 Wirtschaftsrecht | 35 Banken- und Finanzmarktrecht" w:value="40 Wirtschaftsrecht | 35 Banken- und Finanzmarktrecht"/>
              <w:listItem w:displayText="——————————————————————————————————————————" w:value=""/>
              <w:listItem w:displayText="50 Schuldbetreibungs- und Konkursrecht" w:value="50 Schuldbetreibungs- und Konkursrecht"/>
              <w:listItem w:displayText="——————————————————————————————————————————" w:value=""/>
              <w:listItem w:displayText="60 Immaterialgüterrecht" w:value="60 Immaterialgüterrecht"/>
              <w:listItem w:displayText="60 Immaterialgüterrecht | 10 Urheberrecht" w:value="60 Immaterialgüterrecht | 10 Urheberrecht"/>
              <w:listItem w:displayText="60 Immaterialgüterrecht | 15 Markenrecht" w:value="60 Immaterialgüterrecht | 15 Markenrecht"/>
              <w:listItem w:displayText="60 Immaterialgüterrecht | 20 Designrecht" w:value="60 Immaterialgüterrecht | 20 Designrecht"/>
              <w:listItem w:displayText="60 Immaterialgüterrecht | 25 Patentrecht" w:value="60 Immaterialgüterrecht | 25 Patentrecht"/>
              <w:listItem w:displayText="——————————————————————————————————————————" w:value=""/>
              <w:listItem w:displayText="70 Datenschutzrecht" w:value="70 Datenschutzrecht"/>
              <w:listItem w:displayText="——————————————————————————————————————————" w:value=""/>
              <w:listItem w:displayText="80 Öffentliches Recht" w:value="80 Öffentliches Recht"/>
              <w:listItem w:displayText="80 Öffentliches Recht | 10 Staatsrecht" w:value="80 Öffentliches Recht | 10 Staatsrecht"/>
              <w:listItem w:displayText="80 Öffentliches Recht | 15 Verwaltungsrecht" w:value="80 Öffentliches Recht | 15 Verwaltungsrecht"/>
              <w:listItem w:displayText="80 Öffentliches Recht | 20 Baurecht" w:value="80 Öffentliches Recht | 20 Baurecht"/>
              <w:listItem w:displayText="80 Öffentliches Recht | 25 Raumplanungsrecht" w:value="80 Öffentliches Recht | 25 Raumplanungsrecht"/>
              <w:listItem w:displayText="80 Öffentliches Recht | 30 Umweltrecht" w:value="80 Öffentliches Recht | 30 Umweltrecht"/>
              <w:listItem w:displayText="80 Öffentliches Recht | 35 Vergaberecht" w:value="80 Öffentliches Recht | 35 Vergaberecht"/>
              <w:listItem w:displayText="80 Öffentliches Recht | 40 Ausländer- und Asylrecht" w:value="80 Öffentliches Recht | 40 Ausländer- und Asylrecht"/>
              <w:listItem w:displayText="80 Öffentliches Recht | 45 Polizeirecht" w:value="80 Öffentliches Recht | 45 Polizeirecht"/>
              <w:listItem w:displayText="80 Öffentliches Recht | 50 Gesundheitsrecht" w:value="80 Öffentliches Recht | 50 Gesundheitsrecht"/>
              <w:listItem w:displayText="80 Öffentliches Recht | 55 Verkehrsrecht" w:value="80 Öffentliches Recht | 55 Verkehrsrecht"/>
              <w:listItem w:displayText="80 Öffentliches Recht | 60 Öffentliches Prozessrecht" w:value="80 Öffentliches Recht | 60 Öffentliches Prozessrecht"/>
              <w:listItem w:displayText="——————————————————————————————————————————" w:value=""/>
              <w:listItem w:displayText="90 Steuerrecht" w:value="90 Steuerrecht"/>
              <w:listItem w:displayText="90 Steuerrecht | 10 Direkte Bundessteuer" w:value="90 Steuerrecht | 10 Direkte Bundessteuer"/>
              <w:listItem w:displayText="90 Steuerrecht | 15 Staats- und Gemeindesteuern" w:value="90 Steuerrecht | 15 Staats- und Gemeindesteuern"/>
              <w:listItem w:displayText="90 Steuerrecht | 20 Mehrwertsteuer" w:value="90 Steuerrecht | 20 Mehrwertsteuer"/>
              <w:listItem w:displayText="90 Steuerrecht | 25 Stempelabgaben" w:value="90 Steuerrecht | 25 Stempelabgaben"/>
              <w:listItem w:displayText="90 Steuerrecht | 30 Verrechnungssteuer" w:value="90 Steuerrecht | 30 Verrechnungssteuer"/>
              <w:listItem w:displayText="——————————————————————————————————————————" w:value=""/>
              <w:listItem w:displayText="100 Strafrecht" w:value="100 Strafrecht"/>
              <w:listItem w:displayText="100 Strafrecht | 10 Materielles Strafrecht" w:value="100 Strafrecht | 10 Materielles Strafrecht"/>
              <w:listItem w:displayText="100 Strafrecht | 15 Strafprozessrecht" w:value="100 Strafrecht | 15 Strafprozessrecht"/>
              <w:listItem w:displayText="100 Strafrecht | 20 Strafvollzugsrecht" w:value="100 Strafrecht | 20 Strafvollzugsrecht"/>
              <w:listItem w:displayText="100 Strafrecht | 25 Kriminologie" w:value="100 Strafrecht | 25 Kriminologie"/>
              <w:listItem w:displayText="——————————————————————————————————————————" w:value=""/>
              <w:listItem w:displayText="110 Anwalts- und Notarrecht" w:value="110 Anwalts- und Notarrecht"/>
              <w:listItem w:displayText="——————————————————————————————————————————" w:value=""/>
              <w:listItem w:displayText="120 Internationales und ausländisches Recht" w:value="120 Internationales und ausländisches Recht"/>
              <w:listItem w:displayText="120 Internationales und ausländisches Recht | 10 Internationales Privatrecht" w:value="120 Internationales und ausländisches Recht | 10 Internationales Privatrecht"/>
              <w:listItem w:displayText="120 Internationales und ausländisches Recht | 15 Internationales Zivilprozessrecht" w:value="120 Internationales und ausländisches Recht | 15 Internationales Zivilprozessrecht"/>
              <w:listItem w:displayText="120 Internationales und ausländisches Recht | 20 Internationales Insolvenzrecht" w:value="120 Internationales und ausländisches Recht | 20 Internationales Insolvenzrecht"/>
              <w:listItem w:displayText="120 Internationales und ausländisches Recht | 25 Internationales Strafprozessrecht" w:value="120 Internationales und ausländisches Recht | 25 Internationales Strafprozessrecht"/>
              <w:listItem w:displayText="120 Internationales und ausländisches Recht | 30 Völkerrecht" w:value="120 Internationales und ausländisches Recht | 30 Völkerrecht"/>
              <w:listItem w:displayText="120 Internationales und ausländisches Recht | 35 EU-Recht" w:value="120 Internationales und ausländisches Recht | 35 EU-Recht"/>
              <w:listItem w:displayText="120 Internationales und ausländisches Recht | 40 Rechtsvergleichung" w:value="120 Internationales und ausländisches Recht | 40 Rechtsvergleichung"/>
              <w:listItem w:displayText="——————————————————————————————————————————" w:value=""/>
              <w:listItem w:displayText="130 Rechtsgebiete übergreifend" w:value="130 Rechtsgebiete übergreifend"/>
              <w:listItem w:displayText="130 Rechtsgebiete übergreifend | 10 Rechtseinführung" w:value="130 Rechtsgebiete übergreifend | 10 Rechtseinführung"/>
              <w:listItem w:displayText="130 Rechtsgebiete übergreifend | 15 Rechtsgeschichte" w:value="130 Rechtsgebiete übergreifend | 15 Rechtsgeschichte"/>
              <w:listItem w:displayText="130 Rechtsgebiete übergreifend | 20 Rechtsphilosophie und -theorie" w:value="130 Rechtsgebiete übergreifend | 20 Rechtsphilosophie und -theorie"/>
              <w:listItem w:displayText="130 Rechtsgebiete übergreifend | 25 Rechtssoziologie und -psychologie" w:value="130 Rechtsgebiete übergreifend | 25 Rechtssoziologie und -psychologie"/>
              <w:listItem w:displayText="130 Rechtsgebiete übergreifend | 30 Rechtsinformatik" w:value="130 Rechtsgebiete übergreifend | 30 Rechtsinformatik"/>
            </w:comboBox>
          </w:sdtPr>
          <w:sdtEndPr/>
          <w:sdtContent>
            <w:tc>
              <w:tcPr>
                <w:tcW w:w="6804" w:type="dxa"/>
                <w:tcBorders>
                  <w:top w:val="single" w:sz="6" w:space="0" w:color="auto"/>
                  <w:left w:val="single" w:sz="6" w:space="0" w:color="auto"/>
                  <w:bottom w:val="single" w:sz="6" w:space="0" w:color="auto"/>
                  <w:right w:val="single" w:sz="12" w:space="0" w:color="auto"/>
                </w:tcBorders>
                <w:hideMark/>
              </w:tcPr>
              <w:p w14:paraId="11690C10" w14:textId="77777777" w:rsidR="00B71BA5" w:rsidRDefault="00B71BA5">
                <w:pPr>
                  <w:pStyle w:val="MetadatenText"/>
                  <w:keepNext/>
                  <w:keepLines/>
                  <w:spacing w:line="240" w:lineRule="auto"/>
                  <w:jc w:val="left"/>
                </w:pPr>
                <w:r>
                  <w:t>Klicken Sie hier, um ein Rechtsgebiet auszuwählen.</w:t>
                </w:r>
              </w:p>
            </w:tc>
          </w:sdtContent>
        </w:sdt>
      </w:tr>
      <w:tr w:rsidR="00B71BA5" w14:paraId="6809BDB6" w14:textId="77777777" w:rsidTr="00B71BA5">
        <w:trPr>
          <w:cantSplit/>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59477913" w14:textId="77777777" w:rsidR="00B71BA5" w:rsidRDefault="00B71BA5">
            <w:pPr>
              <w:pStyle w:val="MetadatenText"/>
              <w:keepNext/>
              <w:keepLines/>
              <w:spacing w:line="240" w:lineRule="auto"/>
              <w:jc w:val="left"/>
            </w:pPr>
            <w:r>
              <w:t>2. Rechtsgebiete</w:t>
            </w:r>
          </w:p>
        </w:tc>
        <w:sdt>
          <w:sdtPr>
            <w:id w:val="-1914618657"/>
            <w:placeholder>
              <w:docPart w:val="FD5B979EB733438AAA3712883BC435D5"/>
            </w:placeholder>
            <w:showingPlcHdr/>
            <w:comboBox>
              <w:listItem w:value="Klicken Sie hier, um ein Rechtsgebiet auszuwählen."/>
              <w:listItem w:displayText="——————————————————————————————————————————" w:value=""/>
              <w:listItem w:displayText="10 Privatrecht" w:value="10 Privatrecht"/>
              <w:listItem w:displayText="10 Privatrecht | 10 Personenrecht" w:value="10 Privatrecht | 10 Personenrecht"/>
              <w:listItem w:displayText="10 Privatrecht | 15 Familienrecht" w:value="10 Privatrecht | 15 Familienrecht"/>
              <w:listItem w:displayText="10 Privatrecht | 20 Erbrecht" w:value="10 Privatrecht | 20 Erbrecht"/>
              <w:listItem w:displayText="10 Privatrecht | 25 Sachenrecht" w:value="10 Privatrecht | 25 Sachenrecht"/>
              <w:listItem w:displayText="10 Privatrecht | 30 Obligationenrecht AT" w:value="10 Privatrecht | 30 Obligationenrecht AT"/>
              <w:listItem w:displayText="10 Privatrecht | 35 Vertragsrecht" w:value="10 Privatrecht | 35 Vertragsrecht"/>
              <w:listItem w:displayText="10 Privatrecht | 40 Zivilprozessrecht" w:value="10 Privatrecht | 40 Zivilprozessrecht"/>
              <w:listItem w:displayText="——————————————————————————————————————————" w:value=""/>
              <w:listItem w:displayText="20 Arbeitsrecht" w:value="20 Arbeitsrecht"/>
              <w:listItem w:displayText="——————————————————————————————————————————" w:value=""/>
              <w:listItem w:displayText="30 Haftpflicht- und Versicherungsrecht" w:value="30 Haftpflicht- und Versicherungsrecht"/>
              <w:listItem w:displayText="30 Haftpflicht- und Versicherungsrecht | 10 Haftpflichtrecht" w:value="30 Haftpflicht- und Versicherungsrecht | 10 Haftpflichtrecht"/>
              <w:listItem w:displayText="30 Haftpflicht- und Versicherungsrecht | 15 Privatversicherungsrecht" w:value="30 Haftpflicht- und Versicherungsrecht | 15 Privatversicherungsrecht"/>
              <w:listItem w:displayText="30 Haftpflicht- und Versicherungsrecht | 20 Sozialversicherungsrecht" w:value="30 Haftpflicht- und Versicherungsrecht | 20 Sozialversicherungsrecht"/>
              <w:listItem w:displayText="——————————————————————————————————————————" w:value=""/>
              <w:listItem w:displayText="40 Wirtschaftsrecht" w:value="40 Wirtschaftsrecht"/>
              <w:listItem w:displayText="40 Wirtschaftsrecht | 10 Gesellschaftsrecht" w:value="40 Wirtschaftsrecht | 10 Gesellschaftsrecht"/>
              <w:listItem w:displayText="40 Wirtschaftsrecht | 15 Aktienrecht" w:value="40 Wirtschaftsrecht | 15 Aktienrecht"/>
              <w:listItem w:displayText="40 Wirtschaftsrecht | 20 Handelsregisterrecht" w:value="40 Wirtschaftsrecht | 20 Handelsregisterrecht"/>
              <w:listItem w:displayText="40 Wirtschaftsrecht | 25 Buchführungs- und Rechnungslegungsrecht" w:value="40 Wirtschaftsrecht | 25 Buchführungs- und Rechnungslegungsrecht"/>
              <w:listItem w:displayText="40 Wirtschaftsrecht | 30 Wettbewerbsrecht" w:value="40 Wirtschaftsrecht | 30 Wettbewerbsrecht"/>
              <w:listItem w:displayText="40 Wirtschaftsrecht | 35 Banken- und Finanzmarktrecht" w:value="40 Wirtschaftsrecht | 35 Banken- und Finanzmarktrecht"/>
              <w:listItem w:displayText="——————————————————————————————————————————" w:value=""/>
              <w:listItem w:displayText="50 Schuldbetreibungs- und Konkursrecht" w:value="50 Schuldbetreibungs- und Konkursrecht"/>
              <w:listItem w:displayText="——————————————————————————————————————————" w:value=""/>
              <w:listItem w:displayText="60 Immaterialgüterrecht" w:value="60 Immaterialgüterrecht"/>
              <w:listItem w:displayText="60 Immaterialgüterrecht | 10 Urheberrecht" w:value="60 Immaterialgüterrecht | 10 Urheberrecht"/>
              <w:listItem w:displayText="60 Immaterialgüterrecht | 15 Markenrecht" w:value="60 Immaterialgüterrecht | 15 Markenrecht"/>
              <w:listItem w:displayText="60 Immaterialgüterrecht | 20 Designrecht" w:value="60 Immaterialgüterrecht | 20 Designrecht"/>
              <w:listItem w:displayText="60 Immaterialgüterrecht | 25 Patentrecht" w:value="60 Immaterialgüterrecht | 25 Patentrecht"/>
              <w:listItem w:displayText="——————————————————————————————————————————" w:value=""/>
              <w:listItem w:displayText="70 Datenschutzrecht" w:value="70 Datenschutzrecht"/>
              <w:listItem w:displayText="——————————————————————————————————————————" w:value=""/>
              <w:listItem w:displayText="80 Öffentliches Recht" w:value="80 Öffentliches Recht"/>
              <w:listItem w:displayText="80 Öffentliches Recht | 10 Staatsrecht" w:value="80 Öffentliches Recht | 10 Staatsrecht"/>
              <w:listItem w:displayText="80 Öffentliches Recht | 15 Verwaltungsrecht" w:value="80 Öffentliches Recht | 15 Verwaltungsrecht"/>
              <w:listItem w:displayText="80 Öffentliches Recht | 20 Baurecht" w:value="80 Öffentliches Recht | 20 Baurecht"/>
              <w:listItem w:displayText="80 Öffentliches Recht | 25 Raumplanungsrecht" w:value="80 Öffentliches Recht | 25 Raumplanungsrecht"/>
              <w:listItem w:displayText="80 Öffentliches Recht | 30 Umweltrecht" w:value="80 Öffentliches Recht | 30 Umweltrecht"/>
              <w:listItem w:displayText="80 Öffentliches Recht | 35 Vergaberecht" w:value="80 Öffentliches Recht | 35 Vergaberecht"/>
              <w:listItem w:displayText="80 Öffentliches Recht | 40 Ausländer- und Asylrecht" w:value="80 Öffentliches Recht | 40 Ausländer- und Asylrecht"/>
              <w:listItem w:displayText="80 Öffentliches Recht | 45 Polizeirecht" w:value="80 Öffentliches Recht | 45 Polizeirecht"/>
              <w:listItem w:displayText="80 Öffentliches Recht | 50 Gesundheitsrecht" w:value="80 Öffentliches Recht | 50 Gesundheitsrecht"/>
              <w:listItem w:displayText="80 Öffentliches Recht | 55 Verkehrsrecht" w:value="80 Öffentliches Recht | 55 Verkehrsrecht"/>
              <w:listItem w:displayText="80 Öffentliches Recht | 60 Öffentliches Prozessrecht" w:value="80 Öffentliches Recht | 60 Öffentliches Prozessrecht"/>
              <w:listItem w:displayText="——————————————————————————————————————————" w:value=""/>
              <w:listItem w:displayText="90 Steuerrecht" w:value="90 Steuerrecht"/>
              <w:listItem w:displayText="90 Steuerrecht | 10 Direkte Bundessteuer" w:value="90 Steuerrecht | 10 Direkte Bundessteuer"/>
              <w:listItem w:displayText="90 Steuerrecht | 15 Staats- und Gemeindesteuern" w:value="90 Steuerrecht | 15 Staats- und Gemeindesteuern"/>
              <w:listItem w:displayText="90 Steuerrecht | 20 Mehrwertsteuer" w:value="90 Steuerrecht | 20 Mehrwertsteuer"/>
              <w:listItem w:displayText="90 Steuerrecht | 25 Stempelabgaben" w:value="90 Steuerrecht | 25 Stempelabgaben"/>
              <w:listItem w:displayText="90 Steuerrecht | 30 Verrechnungssteuer" w:value="90 Steuerrecht | 30 Verrechnungssteuer"/>
              <w:listItem w:displayText="——————————————————————————————————————————" w:value=""/>
              <w:listItem w:displayText="100 Strafrecht" w:value="100 Strafrecht"/>
              <w:listItem w:displayText="100 Strafrecht | 10 Materielles Strafrecht" w:value="100 Strafrecht | 10 Materielles Strafrecht"/>
              <w:listItem w:displayText="100 Strafrecht | 15 Strafprozessrecht" w:value="100 Strafrecht | 15 Strafprozessrecht"/>
              <w:listItem w:displayText="100 Strafrecht | 20 Strafvollzugsrecht" w:value="100 Strafrecht | 20 Strafvollzugsrecht"/>
              <w:listItem w:displayText="100 Strafrecht | 25 Kriminologie" w:value="100 Strafrecht | 25 Kriminologie"/>
              <w:listItem w:displayText="——————————————————————————————————————————" w:value=""/>
              <w:listItem w:displayText="110 Anwalts- und Notarrecht" w:value="110 Anwalts- und Notarrecht"/>
              <w:listItem w:displayText="——————————————————————————————————————————" w:value=""/>
              <w:listItem w:displayText="120 Internationales und ausländisches Recht" w:value="120 Internationales und ausländisches Recht"/>
              <w:listItem w:displayText="120 Internationales und ausländisches Recht | 10 Internationales Privatrecht" w:value="120 Internationales und ausländisches Recht | 10 Internationales Privatrecht"/>
              <w:listItem w:displayText="120 Internationales und ausländisches Recht | 15 Internationales Zivilprozessrecht" w:value="120 Internationales und ausländisches Recht | 15 Internationales Zivilprozessrecht"/>
              <w:listItem w:displayText="120 Internationales und ausländisches Recht | 20 Internationales Insolvenzrecht" w:value="120 Internationales und ausländisches Recht | 20 Internationales Insolvenzrecht"/>
              <w:listItem w:displayText="120 Internationales und ausländisches Recht | 25 Internationales Strafprozessrecht" w:value="120 Internationales und ausländisches Recht | 25 Internationales Strafprozessrecht"/>
              <w:listItem w:displayText="120 Internationales und ausländisches Recht | 30 Völkerrecht" w:value="120 Internationales und ausländisches Recht | 30 Völkerrecht"/>
              <w:listItem w:displayText="120 Internationales und ausländisches Recht | 35 EU-Recht" w:value="120 Internationales und ausländisches Recht | 35 EU-Recht"/>
              <w:listItem w:displayText="120 Internationales und ausländisches Recht | 40 Rechtsvergleichung" w:value="120 Internationales und ausländisches Recht | 40 Rechtsvergleichung"/>
              <w:listItem w:displayText="——————————————————————————————————————————" w:value=""/>
              <w:listItem w:displayText="130 Rechtsgebiete übergreifend" w:value="130 Rechtsgebiete übergreifend"/>
              <w:listItem w:displayText="130 Rechtsgebiete übergreifend | 10 Rechtseinführung" w:value="130 Rechtsgebiete übergreifend | 10 Rechtseinführung"/>
              <w:listItem w:displayText="130 Rechtsgebiete übergreifend | 15 Rechtsgeschichte" w:value="130 Rechtsgebiete übergreifend | 15 Rechtsgeschichte"/>
              <w:listItem w:displayText="130 Rechtsgebiete übergreifend | 20 Rechtsphilosophie und -theorie" w:value="130 Rechtsgebiete übergreifend | 20 Rechtsphilosophie und -theorie"/>
              <w:listItem w:displayText="130 Rechtsgebiete übergreifend | 25 Rechtssoziologie und -psychologie" w:value="130 Rechtsgebiete übergreifend | 25 Rechtssoziologie und -psychologie"/>
              <w:listItem w:displayText="130 Rechtsgebiete übergreifend | 30 Rechtsinformatik" w:value="130 Rechtsgebiete übergreifend | 30 Rechtsinformatik"/>
            </w:comboBox>
          </w:sdtPr>
          <w:sdtEndPr/>
          <w:sdtContent>
            <w:tc>
              <w:tcPr>
                <w:tcW w:w="6804" w:type="dxa"/>
                <w:tcBorders>
                  <w:top w:val="single" w:sz="6" w:space="0" w:color="auto"/>
                  <w:left w:val="single" w:sz="6" w:space="0" w:color="auto"/>
                  <w:bottom w:val="single" w:sz="6" w:space="0" w:color="auto"/>
                  <w:right w:val="single" w:sz="12" w:space="0" w:color="auto"/>
                </w:tcBorders>
                <w:hideMark/>
              </w:tcPr>
              <w:p w14:paraId="25FCA319" w14:textId="77777777" w:rsidR="00B71BA5" w:rsidRDefault="00B71BA5">
                <w:pPr>
                  <w:pStyle w:val="MetadatenText"/>
                  <w:keepNext/>
                  <w:keepLines/>
                  <w:spacing w:line="240" w:lineRule="auto"/>
                  <w:jc w:val="left"/>
                </w:pPr>
                <w:r>
                  <w:t>Klicken Sie hier, um ein Rechtsgebiet auszuwählen.</w:t>
                </w:r>
              </w:p>
            </w:tc>
          </w:sdtContent>
        </w:sdt>
      </w:tr>
      <w:tr w:rsidR="00B71BA5" w14:paraId="56E289F0" w14:textId="77777777" w:rsidTr="00B71BA5">
        <w:trPr>
          <w:cantSplit/>
          <w:trHeight w:hRule="exact" w:val="255"/>
        </w:trPr>
        <w:tc>
          <w:tcPr>
            <w:tcW w:w="3104" w:type="dxa"/>
            <w:tcBorders>
              <w:top w:val="single" w:sz="6" w:space="0" w:color="auto"/>
              <w:left w:val="single" w:sz="12" w:space="0" w:color="auto"/>
              <w:bottom w:val="single" w:sz="12" w:space="0" w:color="auto"/>
              <w:right w:val="single" w:sz="6" w:space="0" w:color="auto"/>
            </w:tcBorders>
            <w:hideMark/>
          </w:tcPr>
          <w:p w14:paraId="58BFE1D5" w14:textId="77777777" w:rsidR="00B71BA5" w:rsidRDefault="00B71BA5">
            <w:pPr>
              <w:pStyle w:val="MetadatenText"/>
              <w:keepLines/>
              <w:spacing w:line="240" w:lineRule="auto"/>
              <w:jc w:val="left"/>
            </w:pPr>
            <w:r>
              <w:t>3. Rechtsgebiete</w:t>
            </w:r>
          </w:p>
        </w:tc>
        <w:sdt>
          <w:sdtPr>
            <w:id w:val="1022366674"/>
            <w:placeholder>
              <w:docPart w:val="18266FE19736488BBD9436DDE29F6D61"/>
            </w:placeholder>
            <w:showingPlcHdr/>
            <w:comboBox>
              <w:listItem w:value="Klicken Sie hier, um ein Rechtsgebiet auszuwählen."/>
              <w:listItem w:displayText="——————————————————————————————————————————" w:value=""/>
              <w:listItem w:displayText="10 Privatrecht" w:value="10 Privatrecht"/>
              <w:listItem w:displayText="10 Privatrecht | 10 Personenrecht" w:value="10 Privatrecht | 10 Personenrecht"/>
              <w:listItem w:displayText="10 Privatrecht | 15 Familienrecht" w:value="10 Privatrecht | 15 Familienrecht"/>
              <w:listItem w:displayText="10 Privatrecht | 20 Erbrecht" w:value="10 Privatrecht | 20 Erbrecht"/>
              <w:listItem w:displayText="10 Privatrecht | 25 Sachenrecht" w:value="10 Privatrecht | 25 Sachenrecht"/>
              <w:listItem w:displayText="10 Privatrecht | 30 Obligationenrecht AT" w:value="10 Privatrecht | 30 Obligationenrecht AT"/>
              <w:listItem w:displayText="10 Privatrecht | 35 Vertragsrecht" w:value="10 Privatrecht | 35 Vertragsrecht"/>
              <w:listItem w:displayText="10 Privatrecht | 40 Zivilprozessrecht" w:value="10 Privatrecht | 40 Zivilprozessrecht"/>
              <w:listItem w:displayText="——————————————————————————————————————————" w:value=""/>
              <w:listItem w:displayText="20 Arbeitsrecht" w:value="20 Arbeitsrecht"/>
              <w:listItem w:displayText="——————————————————————————————————————————" w:value=""/>
              <w:listItem w:displayText="30 Haftpflicht- und Versicherungsrecht" w:value="30 Haftpflicht- und Versicherungsrecht"/>
              <w:listItem w:displayText="30 Haftpflicht- und Versicherungsrecht | 10 Haftpflichtrecht" w:value="30 Haftpflicht- und Versicherungsrecht | 10 Haftpflichtrecht"/>
              <w:listItem w:displayText="30 Haftpflicht- und Versicherungsrecht | 15 Privatversicherungsrecht" w:value="30 Haftpflicht- und Versicherungsrecht | 15 Privatversicherungsrecht"/>
              <w:listItem w:displayText="30 Haftpflicht- und Versicherungsrecht | 20 Sozialversicherungsrecht" w:value="30 Haftpflicht- und Versicherungsrecht | 20 Sozialversicherungsrecht"/>
              <w:listItem w:displayText="——————————————————————————————————————————" w:value=""/>
              <w:listItem w:displayText="40 Wirtschaftsrecht" w:value="40 Wirtschaftsrecht"/>
              <w:listItem w:displayText="40 Wirtschaftsrecht | 10 Gesellschaftsrecht" w:value="40 Wirtschaftsrecht | 10 Gesellschaftsrecht"/>
              <w:listItem w:displayText="40 Wirtschaftsrecht | 15 Aktienrecht" w:value="40 Wirtschaftsrecht | 15 Aktienrecht"/>
              <w:listItem w:displayText="40 Wirtschaftsrecht | 20 Handelsregisterrecht" w:value="40 Wirtschaftsrecht | 20 Handelsregisterrecht"/>
              <w:listItem w:displayText="40 Wirtschaftsrecht | 25 Buchführungs- und Rechnungslegungsrecht" w:value="40 Wirtschaftsrecht | 25 Buchführungs- und Rechnungslegungsrecht"/>
              <w:listItem w:displayText="40 Wirtschaftsrecht | 30 Wettbewerbsrecht" w:value="40 Wirtschaftsrecht | 30 Wettbewerbsrecht"/>
              <w:listItem w:displayText="40 Wirtschaftsrecht | 35 Banken- und Finanzmarktrecht" w:value="40 Wirtschaftsrecht | 35 Banken- und Finanzmarktrecht"/>
              <w:listItem w:displayText="——————————————————————————————————————————" w:value=""/>
              <w:listItem w:displayText="50 Schuldbetreibungs- und Konkursrecht" w:value="50 Schuldbetreibungs- und Konkursrecht"/>
              <w:listItem w:displayText="——————————————————————————————————————————" w:value=""/>
              <w:listItem w:displayText="60 Immaterialgüterrecht" w:value="60 Immaterialgüterrecht"/>
              <w:listItem w:displayText="60 Immaterialgüterrecht | 10 Urheberrecht" w:value="60 Immaterialgüterrecht | 10 Urheberrecht"/>
              <w:listItem w:displayText="60 Immaterialgüterrecht | 15 Markenrecht" w:value="60 Immaterialgüterrecht | 15 Markenrecht"/>
              <w:listItem w:displayText="60 Immaterialgüterrecht | 20 Designrecht" w:value="60 Immaterialgüterrecht | 20 Designrecht"/>
              <w:listItem w:displayText="60 Immaterialgüterrecht | 25 Patentrecht" w:value="60 Immaterialgüterrecht | 25 Patentrecht"/>
              <w:listItem w:displayText="——————————————————————————————————————————" w:value=""/>
              <w:listItem w:displayText="70 Datenschutzrecht" w:value="70 Datenschutzrecht"/>
              <w:listItem w:displayText="——————————————————————————————————————————" w:value=""/>
              <w:listItem w:displayText="80 Öffentliches Recht" w:value="80 Öffentliches Recht"/>
              <w:listItem w:displayText="80 Öffentliches Recht | 10 Staatsrecht" w:value="80 Öffentliches Recht | 10 Staatsrecht"/>
              <w:listItem w:displayText="80 Öffentliches Recht | 15 Verwaltungsrecht" w:value="80 Öffentliches Recht | 15 Verwaltungsrecht"/>
              <w:listItem w:displayText="80 Öffentliches Recht | 20 Baurecht" w:value="80 Öffentliches Recht | 20 Baurecht"/>
              <w:listItem w:displayText="80 Öffentliches Recht | 25 Raumplanungsrecht" w:value="80 Öffentliches Recht | 25 Raumplanungsrecht"/>
              <w:listItem w:displayText="80 Öffentliches Recht | 30 Umweltrecht" w:value="80 Öffentliches Recht | 30 Umweltrecht"/>
              <w:listItem w:displayText="80 Öffentliches Recht | 35 Vergaberecht" w:value="80 Öffentliches Recht | 35 Vergaberecht"/>
              <w:listItem w:displayText="80 Öffentliches Recht | 40 Ausländer- und Asylrecht" w:value="80 Öffentliches Recht | 40 Ausländer- und Asylrecht"/>
              <w:listItem w:displayText="80 Öffentliches Recht | 45 Polizeirecht" w:value="80 Öffentliches Recht | 45 Polizeirecht"/>
              <w:listItem w:displayText="80 Öffentliches Recht | 50 Gesundheitsrecht" w:value="80 Öffentliches Recht | 50 Gesundheitsrecht"/>
              <w:listItem w:displayText="80 Öffentliches Recht | 55 Verkehrsrecht" w:value="80 Öffentliches Recht | 55 Verkehrsrecht"/>
              <w:listItem w:displayText="80 Öffentliches Recht | 60 Öffentliches Prozessrecht" w:value="80 Öffentliches Recht | 60 Öffentliches Prozessrecht"/>
              <w:listItem w:displayText="——————————————————————————————————————————" w:value=""/>
              <w:listItem w:displayText="90 Steuerrecht" w:value="90 Steuerrecht"/>
              <w:listItem w:displayText="90 Steuerrecht | 10 Direkte Bundessteuer" w:value="90 Steuerrecht | 10 Direkte Bundessteuer"/>
              <w:listItem w:displayText="90 Steuerrecht | 15 Staats- und Gemeindesteuern" w:value="90 Steuerrecht | 15 Staats- und Gemeindesteuern"/>
              <w:listItem w:displayText="90 Steuerrecht | 20 Mehrwertsteuer" w:value="90 Steuerrecht | 20 Mehrwertsteuer"/>
              <w:listItem w:displayText="90 Steuerrecht | 25 Stempelabgaben" w:value="90 Steuerrecht | 25 Stempelabgaben"/>
              <w:listItem w:displayText="90 Steuerrecht | 30 Verrechnungssteuer" w:value="90 Steuerrecht | 30 Verrechnungssteuer"/>
              <w:listItem w:displayText="——————————————————————————————————————————" w:value=""/>
              <w:listItem w:displayText="100 Strafrecht" w:value="100 Strafrecht"/>
              <w:listItem w:displayText="100 Strafrecht | 10 Materielles Strafrecht" w:value="100 Strafrecht | 10 Materielles Strafrecht"/>
              <w:listItem w:displayText="100 Strafrecht | 15 Strafprozessrecht" w:value="100 Strafrecht | 15 Strafprozessrecht"/>
              <w:listItem w:displayText="100 Strafrecht | 20 Strafvollzugsrecht" w:value="100 Strafrecht | 20 Strafvollzugsrecht"/>
              <w:listItem w:displayText="100 Strafrecht | 25 Kriminologie" w:value="100 Strafrecht | 25 Kriminologie"/>
              <w:listItem w:displayText="——————————————————————————————————————————" w:value=""/>
              <w:listItem w:displayText="110 Anwalts- und Notarrecht" w:value="110 Anwalts- und Notarrecht"/>
              <w:listItem w:displayText="——————————————————————————————————————————" w:value=""/>
              <w:listItem w:displayText="120 Internationales und ausländisches Recht" w:value="120 Internationales und ausländisches Recht"/>
              <w:listItem w:displayText="120 Internationales und ausländisches Recht | 10 Internationales Privatrecht" w:value="120 Internationales und ausländisches Recht | 10 Internationales Privatrecht"/>
              <w:listItem w:displayText="120 Internationales und ausländisches Recht | 15 Internationales Zivilprozessrecht" w:value="120 Internationales und ausländisches Recht | 15 Internationales Zivilprozessrecht"/>
              <w:listItem w:displayText="120 Internationales und ausländisches Recht | 20 Internationales Insolvenzrecht" w:value="120 Internationales und ausländisches Recht | 20 Internationales Insolvenzrecht"/>
              <w:listItem w:displayText="120 Internationales und ausländisches Recht | 25 Internationales Strafprozessrecht" w:value="120 Internationales und ausländisches Recht | 25 Internationales Strafprozessrecht"/>
              <w:listItem w:displayText="120 Internationales und ausländisches Recht | 30 Völkerrecht" w:value="120 Internationales und ausländisches Recht | 30 Völkerrecht"/>
              <w:listItem w:displayText="120 Internationales und ausländisches Recht | 35 EU-Recht" w:value="120 Internationales und ausländisches Recht | 35 EU-Recht"/>
              <w:listItem w:displayText="120 Internationales und ausländisches Recht | 40 Rechtsvergleichung" w:value="120 Internationales und ausländisches Recht | 40 Rechtsvergleichung"/>
              <w:listItem w:displayText="——————————————————————————————————————————" w:value=""/>
              <w:listItem w:displayText="130 Rechtsgebiete übergreifend" w:value="130 Rechtsgebiete übergreifend"/>
              <w:listItem w:displayText="130 Rechtsgebiete übergreifend | 10 Rechtseinführung" w:value="130 Rechtsgebiete übergreifend | 10 Rechtseinführung"/>
              <w:listItem w:displayText="130 Rechtsgebiete übergreifend | 15 Rechtsgeschichte" w:value="130 Rechtsgebiete übergreifend | 15 Rechtsgeschichte"/>
              <w:listItem w:displayText="130 Rechtsgebiete übergreifend | 20 Rechtsphilosophie und -theorie" w:value="130 Rechtsgebiete übergreifend | 20 Rechtsphilosophie und -theorie"/>
              <w:listItem w:displayText="130 Rechtsgebiete übergreifend | 25 Rechtssoziologie und -psychologie" w:value="130 Rechtsgebiete übergreifend | 25 Rechtssoziologie und -psychologie"/>
              <w:listItem w:displayText="130 Rechtsgebiete übergreifend | 30 Rechtsinformatik" w:value="130 Rechtsgebiete übergreifend | 30 Rechtsinformatik"/>
            </w:comboBox>
          </w:sdtPr>
          <w:sdtEndPr/>
          <w:sdtContent>
            <w:tc>
              <w:tcPr>
                <w:tcW w:w="6804" w:type="dxa"/>
                <w:tcBorders>
                  <w:top w:val="single" w:sz="6" w:space="0" w:color="auto"/>
                  <w:left w:val="single" w:sz="6" w:space="0" w:color="auto"/>
                  <w:bottom w:val="single" w:sz="12" w:space="0" w:color="auto"/>
                  <w:right w:val="single" w:sz="12" w:space="0" w:color="auto"/>
                </w:tcBorders>
                <w:hideMark/>
              </w:tcPr>
              <w:p w14:paraId="544785BD" w14:textId="77777777" w:rsidR="00B71BA5" w:rsidRDefault="00B71BA5">
                <w:pPr>
                  <w:pStyle w:val="MetadatenText"/>
                  <w:keepLines/>
                  <w:spacing w:line="240" w:lineRule="auto"/>
                  <w:jc w:val="left"/>
                </w:pPr>
                <w:r>
                  <w:t>Klicken Sie hier, um ein Rechtsgebiet auszuwählen.</w:t>
                </w:r>
              </w:p>
            </w:tc>
          </w:sdtContent>
        </w:sdt>
      </w:tr>
    </w:tbl>
    <w:p w14:paraId="4BD293B4" w14:textId="77777777" w:rsidR="00B71BA5" w:rsidRDefault="00B71BA5" w:rsidP="00B71BA5">
      <w:pPr>
        <w:pStyle w:val="MetadatenText"/>
        <w:spacing w:after="0"/>
        <w:jc w:val="left"/>
      </w:pPr>
    </w:p>
    <w:tbl>
      <w:tblPr>
        <w:tblStyle w:val="Tabellenraste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3" w:type="dxa"/>
          <w:bottom w:w="23" w:type="dxa"/>
        </w:tblCellMar>
        <w:tblLook w:val="04A0" w:firstRow="1" w:lastRow="0" w:firstColumn="1" w:lastColumn="0" w:noHBand="0" w:noVBand="1"/>
      </w:tblPr>
      <w:tblGrid>
        <w:gridCol w:w="3104"/>
        <w:gridCol w:w="3402"/>
        <w:gridCol w:w="3402"/>
      </w:tblGrid>
      <w:tr w:rsidR="00B71BA5" w14:paraId="6C06EB73" w14:textId="77777777" w:rsidTr="00B71BA5">
        <w:trPr>
          <w:cantSplit/>
          <w:trHeight w:hRule="exact" w:val="227"/>
          <w:tblHeader/>
        </w:trPr>
        <w:tc>
          <w:tcPr>
            <w:tcW w:w="3104"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hideMark/>
          </w:tcPr>
          <w:p w14:paraId="68794039" w14:textId="77777777" w:rsidR="00B71BA5" w:rsidRDefault="00B71BA5">
            <w:pPr>
              <w:pStyle w:val="MetadatenText"/>
              <w:keepNext/>
              <w:keepLines/>
              <w:spacing w:line="240" w:lineRule="auto"/>
              <w:jc w:val="left"/>
              <w:rPr>
                <w:b/>
                <w:highlight w:val="green"/>
              </w:rPr>
            </w:pPr>
            <w:r>
              <w:rPr>
                <w:b/>
              </w:rPr>
              <w:t>Relevante Gesetzesartikel</w:t>
            </w:r>
          </w:p>
        </w:tc>
        <w:tc>
          <w:tcPr>
            <w:tcW w:w="6804" w:type="dxa"/>
            <w:gridSpan w:val="2"/>
            <w:tcBorders>
              <w:top w:val="single" w:sz="12" w:space="0" w:color="auto"/>
              <w:left w:val="single" w:sz="6" w:space="0" w:color="auto"/>
              <w:bottom w:val="single" w:sz="12" w:space="0" w:color="auto"/>
              <w:right w:val="single" w:sz="12" w:space="0" w:color="auto"/>
            </w:tcBorders>
            <w:shd w:val="clear" w:color="auto" w:fill="D9D9D9" w:themeFill="background1" w:themeFillShade="D9"/>
            <w:hideMark/>
          </w:tcPr>
          <w:p w14:paraId="0EA1B0C3" w14:textId="77777777" w:rsidR="00B71BA5" w:rsidRDefault="00B71BA5">
            <w:pPr>
              <w:pStyle w:val="MetadatenText"/>
              <w:keepNext/>
              <w:keepLines/>
              <w:spacing w:line="240" w:lineRule="auto"/>
              <w:jc w:val="left"/>
              <w:rPr>
                <w:b/>
              </w:rPr>
            </w:pPr>
            <w:r>
              <w:rPr>
                <w:b/>
              </w:rPr>
              <w:t>Wert</w:t>
            </w:r>
          </w:p>
        </w:tc>
      </w:tr>
      <w:tr w:rsidR="00B71BA5" w14:paraId="1A1CB45E" w14:textId="77777777" w:rsidTr="00B71BA5">
        <w:trPr>
          <w:cantSplit/>
          <w:trHeight w:hRule="exact" w:val="227"/>
        </w:trPr>
        <w:tc>
          <w:tcPr>
            <w:tcW w:w="3104" w:type="dxa"/>
            <w:tcBorders>
              <w:top w:val="single" w:sz="12" w:space="0" w:color="auto"/>
              <w:left w:val="single" w:sz="12" w:space="0" w:color="auto"/>
              <w:bottom w:val="single" w:sz="6" w:space="0" w:color="auto"/>
              <w:right w:val="single" w:sz="6" w:space="0" w:color="auto"/>
            </w:tcBorders>
            <w:hideMark/>
          </w:tcPr>
          <w:p w14:paraId="608386F9" w14:textId="77777777" w:rsidR="00B71BA5" w:rsidRDefault="00B71BA5">
            <w:pPr>
              <w:pStyle w:val="MetadatenText"/>
              <w:keepNext/>
              <w:keepLines/>
              <w:spacing w:line="240" w:lineRule="auto"/>
              <w:jc w:val="left"/>
            </w:pPr>
            <w:r>
              <w:t>Gesetzesartikel</w:t>
            </w:r>
          </w:p>
        </w:tc>
        <w:tc>
          <w:tcPr>
            <w:tcW w:w="3402" w:type="dxa"/>
            <w:tcBorders>
              <w:top w:val="single" w:sz="12" w:space="0" w:color="auto"/>
              <w:left w:val="single" w:sz="6" w:space="0" w:color="auto"/>
              <w:bottom w:val="single" w:sz="6" w:space="0" w:color="auto"/>
              <w:right w:val="single" w:sz="6" w:space="0" w:color="auto"/>
            </w:tcBorders>
            <w:hideMark/>
          </w:tcPr>
          <w:p w14:paraId="30DDE363" w14:textId="77777777" w:rsidR="00B71BA5" w:rsidRDefault="00B71BA5">
            <w:pPr>
              <w:pStyle w:val="MetadatenText"/>
              <w:keepNext/>
              <w:keepLines/>
              <w:spacing w:line="240" w:lineRule="auto"/>
              <w:jc w:val="left"/>
              <w:rPr>
                <w:iCs/>
              </w:rPr>
            </w:pPr>
            <w:r>
              <w:rPr>
                <w:iCs/>
                <w:color w:val="A6A6A6" w:themeColor="background1" w:themeShade="A6"/>
              </w:rPr>
              <w:t>Art. 716a OR</w:t>
            </w:r>
          </w:p>
        </w:tc>
        <w:tc>
          <w:tcPr>
            <w:tcW w:w="3402" w:type="dxa"/>
            <w:tcBorders>
              <w:top w:val="single" w:sz="12" w:space="0" w:color="auto"/>
              <w:left w:val="single" w:sz="6" w:space="0" w:color="auto"/>
              <w:bottom w:val="single" w:sz="6" w:space="0" w:color="auto"/>
              <w:right w:val="single" w:sz="12" w:space="0" w:color="auto"/>
            </w:tcBorders>
          </w:tcPr>
          <w:p w14:paraId="4B691A24" w14:textId="77777777" w:rsidR="00B71BA5" w:rsidRDefault="00B71BA5">
            <w:pPr>
              <w:pStyle w:val="MetadatenText"/>
              <w:keepNext/>
              <w:keepLines/>
              <w:spacing w:line="240" w:lineRule="auto"/>
              <w:jc w:val="left"/>
              <w:rPr>
                <w:iCs/>
              </w:rPr>
            </w:pPr>
          </w:p>
        </w:tc>
      </w:tr>
      <w:tr w:rsidR="00B71BA5" w14:paraId="48B5FEAD" w14:textId="77777777" w:rsidTr="00B71BA5">
        <w:trPr>
          <w:cantSplit/>
          <w:trHeight w:hRule="exact" w:val="227"/>
        </w:trPr>
        <w:tc>
          <w:tcPr>
            <w:tcW w:w="3104" w:type="dxa"/>
            <w:tcBorders>
              <w:top w:val="single" w:sz="6" w:space="0" w:color="auto"/>
              <w:left w:val="single" w:sz="12" w:space="0" w:color="auto"/>
              <w:bottom w:val="single" w:sz="6" w:space="0" w:color="auto"/>
              <w:right w:val="single" w:sz="6" w:space="0" w:color="auto"/>
            </w:tcBorders>
            <w:hideMark/>
          </w:tcPr>
          <w:p w14:paraId="5A403318" w14:textId="77777777" w:rsidR="00B71BA5" w:rsidRDefault="00B71BA5">
            <w:pPr>
              <w:pStyle w:val="MetadatenText"/>
              <w:keepNext/>
              <w:keepLines/>
              <w:spacing w:line="240" w:lineRule="auto"/>
              <w:jc w:val="left"/>
            </w:pPr>
            <w:r>
              <w:t>Gesetzesartikel</w:t>
            </w:r>
          </w:p>
        </w:tc>
        <w:tc>
          <w:tcPr>
            <w:tcW w:w="3402" w:type="dxa"/>
            <w:tcBorders>
              <w:top w:val="single" w:sz="6" w:space="0" w:color="auto"/>
              <w:left w:val="single" w:sz="6" w:space="0" w:color="auto"/>
              <w:bottom w:val="single" w:sz="6" w:space="0" w:color="auto"/>
              <w:right w:val="single" w:sz="6" w:space="0" w:color="auto"/>
            </w:tcBorders>
            <w:hideMark/>
          </w:tcPr>
          <w:p w14:paraId="6BF4FB5B" w14:textId="77777777" w:rsidR="00B71BA5" w:rsidRDefault="00B71BA5">
            <w:pPr>
              <w:pStyle w:val="MetadatenText"/>
              <w:keepNext/>
              <w:keepLines/>
              <w:spacing w:line="240" w:lineRule="auto"/>
              <w:jc w:val="left"/>
              <w:rPr>
                <w:iCs/>
              </w:rPr>
            </w:pPr>
            <w:r>
              <w:rPr>
                <w:iCs/>
                <w:color w:val="A6A6A6" w:themeColor="background1" w:themeShade="A6"/>
              </w:rPr>
              <w:t>Art. 716a OR</w:t>
            </w:r>
          </w:p>
        </w:tc>
        <w:tc>
          <w:tcPr>
            <w:tcW w:w="3402" w:type="dxa"/>
            <w:tcBorders>
              <w:top w:val="single" w:sz="6" w:space="0" w:color="auto"/>
              <w:left w:val="single" w:sz="6" w:space="0" w:color="auto"/>
              <w:bottom w:val="single" w:sz="6" w:space="0" w:color="auto"/>
              <w:right w:val="single" w:sz="12" w:space="0" w:color="auto"/>
            </w:tcBorders>
          </w:tcPr>
          <w:p w14:paraId="305BB185" w14:textId="77777777" w:rsidR="00B71BA5" w:rsidRDefault="00B71BA5">
            <w:pPr>
              <w:pStyle w:val="MetadatenText"/>
              <w:keepNext/>
              <w:keepLines/>
              <w:spacing w:line="240" w:lineRule="auto"/>
              <w:jc w:val="left"/>
              <w:rPr>
                <w:iCs/>
              </w:rPr>
            </w:pPr>
          </w:p>
        </w:tc>
      </w:tr>
      <w:tr w:rsidR="00B71BA5" w14:paraId="740249A7" w14:textId="77777777" w:rsidTr="00B71BA5">
        <w:trPr>
          <w:cantSplit/>
          <w:trHeight w:hRule="exact" w:val="227"/>
        </w:trPr>
        <w:tc>
          <w:tcPr>
            <w:tcW w:w="3104" w:type="dxa"/>
            <w:tcBorders>
              <w:top w:val="single" w:sz="6" w:space="0" w:color="auto"/>
              <w:left w:val="single" w:sz="12" w:space="0" w:color="auto"/>
              <w:bottom w:val="single" w:sz="6" w:space="0" w:color="auto"/>
              <w:right w:val="single" w:sz="6" w:space="0" w:color="auto"/>
            </w:tcBorders>
            <w:hideMark/>
          </w:tcPr>
          <w:p w14:paraId="08F81801" w14:textId="77777777" w:rsidR="00B71BA5" w:rsidRDefault="00B71BA5">
            <w:pPr>
              <w:pStyle w:val="MetadatenText"/>
              <w:keepNext/>
              <w:keepLines/>
              <w:spacing w:line="240" w:lineRule="auto"/>
              <w:jc w:val="left"/>
            </w:pPr>
            <w:r>
              <w:t>Gesetzesartikel</w:t>
            </w:r>
          </w:p>
        </w:tc>
        <w:tc>
          <w:tcPr>
            <w:tcW w:w="3402" w:type="dxa"/>
            <w:tcBorders>
              <w:top w:val="single" w:sz="6" w:space="0" w:color="auto"/>
              <w:left w:val="single" w:sz="6" w:space="0" w:color="auto"/>
              <w:bottom w:val="single" w:sz="6" w:space="0" w:color="auto"/>
              <w:right w:val="single" w:sz="6" w:space="0" w:color="auto"/>
            </w:tcBorders>
            <w:hideMark/>
          </w:tcPr>
          <w:p w14:paraId="30BD9A15" w14:textId="77777777" w:rsidR="00B71BA5" w:rsidRDefault="00B71BA5">
            <w:pPr>
              <w:pStyle w:val="MetadatenText"/>
              <w:keepNext/>
              <w:keepLines/>
              <w:spacing w:line="240" w:lineRule="auto"/>
              <w:jc w:val="left"/>
              <w:rPr>
                <w:iCs/>
              </w:rPr>
            </w:pPr>
            <w:r>
              <w:rPr>
                <w:iCs/>
                <w:color w:val="A6A6A6" w:themeColor="background1" w:themeShade="A6"/>
              </w:rPr>
              <w:t>Art. 716a OR</w:t>
            </w:r>
          </w:p>
        </w:tc>
        <w:tc>
          <w:tcPr>
            <w:tcW w:w="3402" w:type="dxa"/>
            <w:tcBorders>
              <w:top w:val="single" w:sz="6" w:space="0" w:color="auto"/>
              <w:left w:val="single" w:sz="6" w:space="0" w:color="auto"/>
              <w:bottom w:val="single" w:sz="6" w:space="0" w:color="auto"/>
              <w:right w:val="single" w:sz="12" w:space="0" w:color="auto"/>
            </w:tcBorders>
          </w:tcPr>
          <w:p w14:paraId="74CCE88C" w14:textId="77777777" w:rsidR="00B71BA5" w:rsidRDefault="00B71BA5">
            <w:pPr>
              <w:pStyle w:val="MetadatenText"/>
              <w:keepNext/>
              <w:keepLines/>
              <w:spacing w:line="240" w:lineRule="auto"/>
              <w:jc w:val="left"/>
              <w:rPr>
                <w:iCs/>
              </w:rPr>
            </w:pPr>
          </w:p>
        </w:tc>
      </w:tr>
      <w:tr w:rsidR="00B71BA5" w14:paraId="62054153" w14:textId="77777777" w:rsidTr="00B71BA5">
        <w:trPr>
          <w:cantSplit/>
          <w:trHeight w:hRule="exact" w:val="227"/>
        </w:trPr>
        <w:tc>
          <w:tcPr>
            <w:tcW w:w="3104" w:type="dxa"/>
            <w:tcBorders>
              <w:top w:val="single" w:sz="6" w:space="0" w:color="auto"/>
              <w:left w:val="single" w:sz="12" w:space="0" w:color="auto"/>
              <w:bottom w:val="single" w:sz="6" w:space="0" w:color="auto"/>
              <w:right w:val="single" w:sz="6" w:space="0" w:color="auto"/>
            </w:tcBorders>
            <w:hideMark/>
          </w:tcPr>
          <w:p w14:paraId="16D0832E" w14:textId="77777777" w:rsidR="00B71BA5" w:rsidRDefault="00B71BA5">
            <w:pPr>
              <w:pStyle w:val="MetadatenText"/>
              <w:keepNext/>
              <w:keepLines/>
              <w:spacing w:line="240" w:lineRule="auto"/>
              <w:jc w:val="left"/>
            </w:pPr>
            <w:r>
              <w:t>Gesetzesartikel</w:t>
            </w:r>
          </w:p>
        </w:tc>
        <w:tc>
          <w:tcPr>
            <w:tcW w:w="3402" w:type="dxa"/>
            <w:tcBorders>
              <w:top w:val="single" w:sz="6" w:space="0" w:color="auto"/>
              <w:left w:val="single" w:sz="6" w:space="0" w:color="auto"/>
              <w:bottom w:val="single" w:sz="6" w:space="0" w:color="auto"/>
              <w:right w:val="single" w:sz="6" w:space="0" w:color="auto"/>
            </w:tcBorders>
            <w:hideMark/>
          </w:tcPr>
          <w:p w14:paraId="58454AC2" w14:textId="77777777" w:rsidR="00B71BA5" w:rsidRDefault="00B71BA5">
            <w:pPr>
              <w:pStyle w:val="MetadatenText"/>
              <w:keepNext/>
              <w:keepLines/>
              <w:spacing w:line="240" w:lineRule="auto"/>
              <w:jc w:val="left"/>
              <w:rPr>
                <w:iCs/>
              </w:rPr>
            </w:pPr>
            <w:r>
              <w:rPr>
                <w:iCs/>
                <w:color w:val="A6A6A6" w:themeColor="background1" w:themeShade="A6"/>
              </w:rPr>
              <w:t>Art. 716a OR</w:t>
            </w:r>
          </w:p>
        </w:tc>
        <w:tc>
          <w:tcPr>
            <w:tcW w:w="3402" w:type="dxa"/>
            <w:tcBorders>
              <w:top w:val="single" w:sz="6" w:space="0" w:color="auto"/>
              <w:left w:val="single" w:sz="6" w:space="0" w:color="auto"/>
              <w:bottom w:val="single" w:sz="6" w:space="0" w:color="auto"/>
              <w:right w:val="single" w:sz="12" w:space="0" w:color="auto"/>
            </w:tcBorders>
          </w:tcPr>
          <w:p w14:paraId="7551E684" w14:textId="77777777" w:rsidR="00B71BA5" w:rsidRDefault="00B71BA5">
            <w:pPr>
              <w:pStyle w:val="MetadatenText"/>
              <w:keepNext/>
              <w:keepLines/>
              <w:spacing w:line="240" w:lineRule="auto"/>
              <w:jc w:val="left"/>
              <w:rPr>
                <w:iCs/>
              </w:rPr>
            </w:pPr>
          </w:p>
        </w:tc>
      </w:tr>
      <w:tr w:rsidR="00B71BA5" w14:paraId="35FC2CFA" w14:textId="77777777" w:rsidTr="00B71BA5">
        <w:trPr>
          <w:cantSplit/>
          <w:trHeight w:hRule="exact" w:val="255"/>
        </w:trPr>
        <w:tc>
          <w:tcPr>
            <w:tcW w:w="3104" w:type="dxa"/>
            <w:tcBorders>
              <w:top w:val="single" w:sz="6" w:space="0" w:color="auto"/>
              <w:left w:val="single" w:sz="12" w:space="0" w:color="auto"/>
              <w:bottom w:val="single" w:sz="12" w:space="0" w:color="auto"/>
              <w:right w:val="single" w:sz="6" w:space="0" w:color="auto"/>
            </w:tcBorders>
            <w:hideMark/>
          </w:tcPr>
          <w:p w14:paraId="7EA7F23A" w14:textId="77777777" w:rsidR="00B71BA5" w:rsidRDefault="00B71BA5">
            <w:pPr>
              <w:pStyle w:val="MetadatenText"/>
              <w:keepLines/>
              <w:spacing w:line="240" w:lineRule="auto"/>
              <w:jc w:val="left"/>
            </w:pPr>
            <w:r>
              <w:t>Gesetzesartikel</w:t>
            </w:r>
          </w:p>
        </w:tc>
        <w:tc>
          <w:tcPr>
            <w:tcW w:w="3402" w:type="dxa"/>
            <w:tcBorders>
              <w:top w:val="single" w:sz="6" w:space="0" w:color="auto"/>
              <w:left w:val="single" w:sz="6" w:space="0" w:color="auto"/>
              <w:bottom w:val="single" w:sz="12" w:space="0" w:color="auto"/>
              <w:right w:val="single" w:sz="6" w:space="0" w:color="auto"/>
            </w:tcBorders>
            <w:hideMark/>
          </w:tcPr>
          <w:p w14:paraId="0C049C8D" w14:textId="77777777" w:rsidR="00B71BA5" w:rsidRDefault="00B71BA5">
            <w:pPr>
              <w:pStyle w:val="MetadatenText"/>
              <w:keepLines/>
              <w:spacing w:line="240" w:lineRule="auto"/>
              <w:jc w:val="left"/>
              <w:rPr>
                <w:iCs/>
              </w:rPr>
            </w:pPr>
            <w:r>
              <w:rPr>
                <w:iCs/>
                <w:color w:val="A6A6A6" w:themeColor="background1" w:themeShade="A6"/>
              </w:rPr>
              <w:t>Art. 716a OR</w:t>
            </w:r>
          </w:p>
        </w:tc>
        <w:tc>
          <w:tcPr>
            <w:tcW w:w="3402" w:type="dxa"/>
            <w:tcBorders>
              <w:top w:val="single" w:sz="6" w:space="0" w:color="auto"/>
              <w:left w:val="single" w:sz="6" w:space="0" w:color="auto"/>
              <w:bottom w:val="single" w:sz="12" w:space="0" w:color="auto"/>
              <w:right w:val="single" w:sz="12" w:space="0" w:color="auto"/>
            </w:tcBorders>
          </w:tcPr>
          <w:p w14:paraId="27F67BE8" w14:textId="77777777" w:rsidR="00B71BA5" w:rsidRDefault="00B71BA5">
            <w:pPr>
              <w:pStyle w:val="MetadatenText"/>
              <w:keepLines/>
              <w:spacing w:line="240" w:lineRule="auto"/>
              <w:jc w:val="left"/>
              <w:rPr>
                <w:iCs/>
              </w:rPr>
            </w:pPr>
          </w:p>
        </w:tc>
      </w:tr>
    </w:tbl>
    <w:p w14:paraId="2656476B" w14:textId="77777777" w:rsidR="00B71BA5" w:rsidRDefault="00B71BA5" w:rsidP="00B71BA5">
      <w:pPr>
        <w:pStyle w:val="MetadatenText"/>
        <w:spacing w:before="80" w:after="80"/>
        <w:ind w:right="282"/>
        <w:jc w:val="left"/>
      </w:pPr>
      <w:r>
        <w:t>Weitere relevante Gesetzesartikel können Sie einfügen, indem Sie unterhalb der letzten Zeile weitere Zeilen einfügen und dort die entsprechenden Gesetzesartikel eintragen.</w:t>
      </w:r>
    </w:p>
    <w:tbl>
      <w:tblPr>
        <w:tblStyle w:val="Tabellenraste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3" w:type="dxa"/>
          <w:bottom w:w="23" w:type="dxa"/>
        </w:tblCellMar>
        <w:tblLook w:val="04A0" w:firstRow="1" w:lastRow="0" w:firstColumn="1" w:lastColumn="0" w:noHBand="0" w:noVBand="1"/>
      </w:tblPr>
      <w:tblGrid>
        <w:gridCol w:w="3104"/>
        <w:gridCol w:w="6804"/>
      </w:tblGrid>
      <w:tr w:rsidR="00B71BA5" w14:paraId="362DD4B5" w14:textId="77777777" w:rsidTr="00B71BA5">
        <w:trPr>
          <w:cantSplit/>
          <w:trHeight w:hRule="exact" w:val="255"/>
          <w:tblHeader/>
        </w:trPr>
        <w:tc>
          <w:tcPr>
            <w:tcW w:w="3104"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hideMark/>
          </w:tcPr>
          <w:p w14:paraId="56FE8A1E" w14:textId="77777777" w:rsidR="00B71BA5" w:rsidRDefault="00B71BA5">
            <w:pPr>
              <w:pStyle w:val="MetadatenText"/>
              <w:keepNext/>
              <w:keepLines/>
              <w:spacing w:line="240" w:lineRule="auto"/>
              <w:jc w:val="left"/>
              <w:rPr>
                <w:b/>
                <w:highlight w:val="green"/>
              </w:rPr>
            </w:pPr>
            <w:r>
              <w:rPr>
                <w:b/>
              </w:rPr>
              <w:t>Relevante Gerichtsentscheide</w:t>
            </w:r>
          </w:p>
        </w:tc>
        <w:tc>
          <w:tcPr>
            <w:tcW w:w="6804"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hideMark/>
          </w:tcPr>
          <w:p w14:paraId="7E058E37" w14:textId="77777777" w:rsidR="00B71BA5" w:rsidRDefault="00B71BA5">
            <w:pPr>
              <w:pStyle w:val="MetadatenText"/>
              <w:keepNext/>
              <w:keepLines/>
              <w:spacing w:line="240" w:lineRule="auto"/>
              <w:jc w:val="left"/>
              <w:rPr>
                <w:b/>
              </w:rPr>
            </w:pPr>
            <w:r>
              <w:rPr>
                <w:b/>
              </w:rPr>
              <w:t>Wert</w:t>
            </w:r>
          </w:p>
        </w:tc>
      </w:tr>
      <w:tr w:rsidR="00B71BA5" w14:paraId="3D371DB8" w14:textId="77777777" w:rsidTr="00B71BA5">
        <w:trPr>
          <w:cantSplit/>
          <w:trHeight w:hRule="exact" w:val="425"/>
        </w:trPr>
        <w:tc>
          <w:tcPr>
            <w:tcW w:w="3104" w:type="dxa"/>
            <w:tcBorders>
              <w:top w:val="single" w:sz="6" w:space="0" w:color="auto"/>
              <w:left w:val="single" w:sz="12" w:space="0" w:color="auto"/>
              <w:bottom w:val="single" w:sz="6" w:space="0" w:color="auto"/>
              <w:right w:val="single" w:sz="6" w:space="0" w:color="auto"/>
            </w:tcBorders>
            <w:hideMark/>
          </w:tcPr>
          <w:p w14:paraId="1745FFFE" w14:textId="77777777" w:rsidR="00B71BA5" w:rsidRDefault="00B71BA5">
            <w:pPr>
              <w:pStyle w:val="MetadatenText"/>
              <w:keepNext/>
              <w:keepLines/>
              <w:spacing w:line="240" w:lineRule="auto"/>
              <w:jc w:val="left"/>
            </w:pPr>
            <w:r>
              <w:t xml:space="preserve">Gericht, </w:t>
            </w:r>
            <w:proofErr w:type="spellStart"/>
            <w:r>
              <w:t>Entscheidnummer</w:t>
            </w:r>
            <w:proofErr w:type="spellEnd"/>
            <w:r>
              <w:t>/-referenz, Datum, Stichworte</w:t>
            </w:r>
          </w:p>
        </w:tc>
        <w:tc>
          <w:tcPr>
            <w:tcW w:w="6804" w:type="dxa"/>
            <w:tcBorders>
              <w:top w:val="single" w:sz="6" w:space="0" w:color="auto"/>
              <w:left w:val="single" w:sz="6" w:space="0" w:color="auto"/>
              <w:bottom w:val="single" w:sz="6" w:space="0" w:color="auto"/>
              <w:right w:val="single" w:sz="12" w:space="0" w:color="auto"/>
            </w:tcBorders>
            <w:hideMark/>
          </w:tcPr>
          <w:p w14:paraId="737A7DC0" w14:textId="77777777" w:rsidR="00B71BA5" w:rsidRDefault="00B71BA5">
            <w:pPr>
              <w:pStyle w:val="MetadatenText"/>
              <w:keepNext/>
              <w:keepLines/>
              <w:spacing w:line="240" w:lineRule="auto"/>
              <w:jc w:val="left"/>
              <w:rPr>
                <w:iCs/>
                <w:color w:val="A6A6A6" w:themeColor="background1" w:themeShade="A6"/>
              </w:rPr>
            </w:pPr>
            <w:r>
              <w:rPr>
                <w:iCs/>
                <w:color w:val="A6A6A6" w:themeColor="background1" w:themeShade="A6"/>
              </w:rPr>
              <w:t>BGer 6B_115/2017 oder BGE 142 I 177</w:t>
            </w:r>
          </w:p>
        </w:tc>
      </w:tr>
      <w:tr w:rsidR="00B71BA5" w14:paraId="3FC2219F" w14:textId="77777777" w:rsidTr="00B71BA5">
        <w:trPr>
          <w:cantSplit/>
          <w:trHeight w:hRule="exact" w:val="425"/>
        </w:trPr>
        <w:tc>
          <w:tcPr>
            <w:tcW w:w="3104" w:type="dxa"/>
            <w:tcBorders>
              <w:top w:val="single" w:sz="6" w:space="0" w:color="auto"/>
              <w:left w:val="single" w:sz="12" w:space="0" w:color="auto"/>
              <w:bottom w:val="single" w:sz="6" w:space="0" w:color="auto"/>
              <w:right w:val="single" w:sz="6" w:space="0" w:color="auto"/>
            </w:tcBorders>
            <w:hideMark/>
          </w:tcPr>
          <w:p w14:paraId="067BF623" w14:textId="77777777" w:rsidR="00B71BA5" w:rsidRDefault="00B71BA5">
            <w:pPr>
              <w:pStyle w:val="MetadatenText"/>
              <w:keepNext/>
              <w:keepLines/>
              <w:spacing w:line="240" w:lineRule="auto"/>
              <w:jc w:val="left"/>
            </w:pPr>
            <w:r>
              <w:t xml:space="preserve">Gericht, </w:t>
            </w:r>
            <w:proofErr w:type="spellStart"/>
            <w:r>
              <w:t>Entscheidnummer</w:t>
            </w:r>
            <w:proofErr w:type="spellEnd"/>
            <w:r>
              <w:t>/-referenz, Datum, Stichworte</w:t>
            </w:r>
          </w:p>
        </w:tc>
        <w:tc>
          <w:tcPr>
            <w:tcW w:w="6804" w:type="dxa"/>
            <w:tcBorders>
              <w:top w:val="single" w:sz="6" w:space="0" w:color="auto"/>
              <w:left w:val="single" w:sz="6" w:space="0" w:color="auto"/>
              <w:bottom w:val="single" w:sz="6" w:space="0" w:color="auto"/>
              <w:right w:val="single" w:sz="12" w:space="0" w:color="auto"/>
            </w:tcBorders>
            <w:hideMark/>
          </w:tcPr>
          <w:p w14:paraId="5C9E4B78" w14:textId="77777777" w:rsidR="00B71BA5" w:rsidRDefault="00B71BA5">
            <w:pPr>
              <w:pStyle w:val="MetadatenText"/>
              <w:keepNext/>
              <w:keepLines/>
              <w:spacing w:line="240" w:lineRule="auto"/>
              <w:jc w:val="left"/>
              <w:rPr>
                <w:iCs/>
                <w:color w:val="A6A6A6" w:themeColor="background1" w:themeShade="A6"/>
              </w:rPr>
            </w:pPr>
            <w:r>
              <w:rPr>
                <w:iCs/>
                <w:color w:val="A6A6A6" w:themeColor="background1" w:themeShade="A6"/>
              </w:rPr>
              <w:t>BGer 6B_115/2017 oder BGE 142 I 177</w:t>
            </w:r>
          </w:p>
        </w:tc>
      </w:tr>
      <w:tr w:rsidR="00B71BA5" w14:paraId="04E27D75" w14:textId="77777777" w:rsidTr="00B71BA5">
        <w:trPr>
          <w:cantSplit/>
          <w:trHeight w:hRule="exact" w:val="425"/>
        </w:trPr>
        <w:tc>
          <w:tcPr>
            <w:tcW w:w="3104" w:type="dxa"/>
            <w:tcBorders>
              <w:top w:val="single" w:sz="6" w:space="0" w:color="auto"/>
              <w:left w:val="single" w:sz="12" w:space="0" w:color="auto"/>
              <w:bottom w:val="single" w:sz="6" w:space="0" w:color="auto"/>
              <w:right w:val="single" w:sz="6" w:space="0" w:color="auto"/>
            </w:tcBorders>
            <w:hideMark/>
          </w:tcPr>
          <w:p w14:paraId="1590A13D" w14:textId="77777777" w:rsidR="00B71BA5" w:rsidRDefault="00B71BA5">
            <w:pPr>
              <w:pStyle w:val="MetadatenText"/>
              <w:keepNext/>
              <w:keepLines/>
              <w:spacing w:line="240" w:lineRule="auto"/>
              <w:jc w:val="left"/>
            </w:pPr>
            <w:r>
              <w:t xml:space="preserve">Gericht, </w:t>
            </w:r>
            <w:proofErr w:type="spellStart"/>
            <w:r>
              <w:t>Entscheidnummer</w:t>
            </w:r>
            <w:proofErr w:type="spellEnd"/>
            <w:r>
              <w:t>/-referenz, Datum, Stichworte</w:t>
            </w:r>
          </w:p>
        </w:tc>
        <w:tc>
          <w:tcPr>
            <w:tcW w:w="6804" w:type="dxa"/>
            <w:tcBorders>
              <w:top w:val="single" w:sz="6" w:space="0" w:color="auto"/>
              <w:left w:val="single" w:sz="6" w:space="0" w:color="auto"/>
              <w:bottom w:val="single" w:sz="6" w:space="0" w:color="auto"/>
              <w:right w:val="single" w:sz="12" w:space="0" w:color="auto"/>
            </w:tcBorders>
            <w:hideMark/>
          </w:tcPr>
          <w:p w14:paraId="688657C8" w14:textId="77777777" w:rsidR="00B71BA5" w:rsidRDefault="00B71BA5">
            <w:pPr>
              <w:pStyle w:val="MetadatenText"/>
              <w:keepNext/>
              <w:keepLines/>
              <w:spacing w:line="240" w:lineRule="auto"/>
              <w:jc w:val="left"/>
              <w:rPr>
                <w:iCs/>
                <w:color w:val="A6A6A6" w:themeColor="background1" w:themeShade="A6"/>
              </w:rPr>
            </w:pPr>
            <w:r>
              <w:rPr>
                <w:iCs/>
                <w:color w:val="A6A6A6" w:themeColor="background1" w:themeShade="A6"/>
              </w:rPr>
              <w:t xml:space="preserve">Handelsgericht Aargau, HG 2018.101, 19.02.2019, Zivilprozess, Art. 59 Abs. 2 </w:t>
            </w:r>
            <w:proofErr w:type="spellStart"/>
            <w:r>
              <w:rPr>
                <w:iCs/>
                <w:color w:val="A6A6A6" w:themeColor="background1" w:themeShade="A6"/>
              </w:rPr>
              <w:t>lit</w:t>
            </w:r>
            <w:proofErr w:type="spellEnd"/>
            <w:r>
              <w:rPr>
                <w:iCs/>
                <w:color w:val="A6A6A6" w:themeColor="background1" w:themeShade="A6"/>
              </w:rPr>
              <w:t xml:space="preserve"> d ZPO, Abschlusswirkung der </w:t>
            </w:r>
            <w:proofErr w:type="spellStart"/>
            <w:r>
              <w:rPr>
                <w:iCs/>
                <w:color w:val="A6A6A6" w:themeColor="background1" w:themeShade="A6"/>
              </w:rPr>
              <w:t>Litispendez</w:t>
            </w:r>
            <w:proofErr w:type="spellEnd"/>
          </w:p>
        </w:tc>
      </w:tr>
      <w:tr w:rsidR="00B71BA5" w14:paraId="4650526B" w14:textId="77777777" w:rsidTr="00B71BA5">
        <w:trPr>
          <w:cantSplit/>
          <w:trHeight w:hRule="exact" w:val="425"/>
        </w:trPr>
        <w:tc>
          <w:tcPr>
            <w:tcW w:w="3104" w:type="dxa"/>
            <w:tcBorders>
              <w:top w:val="single" w:sz="6" w:space="0" w:color="auto"/>
              <w:left w:val="single" w:sz="12" w:space="0" w:color="auto"/>
              <w:bottom w:val="single" w:sz="6" w:space="0" w:color="auto"/>
              <w:right w:val="single" w:sz="6" w:space="0" w:color="auto"/>
            </w:tcBorders>
            <w:hideMark/>
          </w:tcPr>
          <w:p w14:paraId="7FF3B742" w14:textId="77777777" w:rsidR="00B71BA5" w:rsidRDefault="00B71BA5">
            <w:pPr>
              <w:pStyle w:val="MetadatenText"/>
              <w:keepNext/>
              <w:keepLines/>
              <w:spacing w:line="240" w:lineRule="auto"/>
              <w:jc w:val="left"/>
            </w:pPr>
            <w:r>
              <w:t xml:space="preserve">Gericht, </w:t>
            </w:r>
            <w:proofErr w:type="spellStart"/>
            <w:r>
              <w:t>Entscheidnummer</w:t>
            </w:r>
            <w:proofErr w:type="spellEnd"/>
            <w:r>
              <w:t>/-referenz, Datum, Stichworte</w:t>
            </w:r>
          </w:p>
        </w:tc>
        <w:tc>
          <w:tcPr>
            <w:tcW w:w="6804" w:type="dxa"/>
            <w:tcBorders>
              <w:top w:val="single" w:sz="6" w:space="0" w:color="auto"/>
              <w:left w:val="single" w:sz="6" w:space="0" w:color="auto"/>
              <w:bottom w:val="single" w:sz="6" w:space="0" w:color="auto"/>
              <w:right w:val="single" w:sz="12" w:space="0" w:color="auto"/>
            </w:tcBorders>
            <w:hideMark/>
          </w:tcPr>
          <w:p w14:paraId="43CA634D" w14:textId="77777777" w:rsidR="00B71BA5" w:rsidRDefault="00B71BA5">
            <w:pPr>
              <w:pStyle w:val="MetadatenText"/>
              <w:keepNext/>
              <w:keepLines/>
              <w:spacing w:line="240" w:lineRule="auto"/>
              <w:jc w:val="left"/>
              <w:rPr>
                <w:iCs/>
                <w:color w:val="A6A6A6" w:themeColor="background1" w:themeShade="A6"/>
              </w:rPr>
            </w:pPr>
            <w:r>
              <w:rPr>
                <w:iCs/>
                <w:color w:val="A6A6A6" w:themeColor="background1" w:themeShade="A6"/>
              </w:rPr>
              <w:t xml:space="preserve">Handelsgericht Aargau, HG 2018.101, 19.02.2019, Zivilprozess, Art. 59 Abs. 2 </w:t>
            </w:r>
            <w:proofErr w:type="spellStart"/>
            <w:r>
              <w:rPr>
                <w:iCs/>
                <w:color w:val="A6A6A6" w:themeColor="background1" w:themeShade="A6"/>
              </w:rPr>
              <w:t>lit</w:t>
            </w:r>
            <w:proofErr w:type="spellEnd"/>
            <w:r>
              <w:rPr>
                <w:iCs/>
                <w:color w:val="A6A6A6" w:themeColor="background1" w:themeShade="A6"/>
              </w:rPr>
              <w:t xml:space="preserve"> d ZPO, Abschlusswirkung der </w:t>
            </w:r>
            <w:proofErr w:type="spellStart"/>
            <w:r>
              <w:rPr>
                <w:iCs/>
                <w:color w:val="A6A6A6" w:themeColor="background1" w:themeShade="A6"/>
              </w:rPr>
              <w:t>Litispendez</w:t>
            </w:r>
            <w:proofErr w:type="spellEnd"/>
          </w:p>
        </w:tc>
      </w:tr>
      <w:tr w:rsidR="00B71BA5" w14:paraId="24BE6AF4" w14:textId="77777777" w:rsidTr="00B71BA5">
        <w:trPr>
          <w:cantSplit/>
          <w:trHeight w:hRule="exact" w:val="425"/>
        </w:trPr>
        <w:tc>
          <w:tcPr>
            <w:tcW w:w="3104" w:type="dxa"/>
            <w:tcBorders>
              <w:top w:val="single" w:sz="6" w:space="0" w:color="auto"/>
              <w:left w:val="single" w:sz="12" w:space="0" w:color="auto"/>
              <w:bottom w:val="single" w:sz="12" w:space="0" w:color="auto"/>
              <w:right w:val="single" w:sz="6" w:space="0" w:color="auto"/>
            </w:tcBorders>
            <w:hideMark/>
          </w:tcPr>
          <w:p w14:paraId="1276BDB9" w14:textId="77777777" w:rsidR="00B71BA5" w:rsidRDefault="00B71BA5">
            <w:pPr>
              <w:pStyle w:val="MetadatenText"/>
              <w:keepNext/>
              <w:keepLines/>
              <w:spacing w:line="240" w:lineRule="auto"/>
              <w:jc w:val="left"/>
            </w:pPr>
            <w:r>
              <w:t xml:space="preserve">Gericht, </w:t>
            </w:r>
            <w:proofErr w:type="spellStart"/>
            <w:r>
              <w:t>Entscheidnummer</w:t>
            </w:r>
            <w:proofErr w:type="spellEnd"/>
            <w:r>
              <w:t>/-referenz, Datum, Stichworte</w:t>
            </w:r>
          </w:p>
        </w:tc>
        <w:tc>
          <w:tcPr>
            <w:tcW w:w="6804" w:type="dxa"/>
            <w:tcBorders>
              <w:top w:val="single" w:sz="6" w:space="0" w:color="auto"/>
              <w:left w:val="single" w:sz="6" w:space="0" w:color="auto"/>
              <w:bottom w:val="single" w:sz="12" w:space="0" w:color="auto"/>
              <w:right w:val="single" w:sz="12" w:space="0" w:color="auto"/>
            </w:tcBorders>
            <w:hideMark/>
          </w:tcPr>
          <w:p w14:paraId="7059166E" w14:textId="77777777" w:rsidR="00B71BA5" w:rsidRDefault="00B71BA5">
            <w:pPr>
              <w:pStyle w:val="MetadatenText"/>
              <w:keepNext/>
              <w:keepLines/>
              <w:spacing w:line="240" w:lineRule="auto"/>
              <w:jc w:val="left"/>
              <w:rPr>
                <w:iCs/>
                <w:color w:val="A6A6A6" w:themeColor="background1" w:themeShade="A6"/>
              </w:rPr>
            </w:pPr>
            <w:r>
              <w:rPr>
                <w:iCs/>
                <w:color w:val="A6A6A6" w:themeColor="background1" w:themeShade="A6"/>
              </w:rPr>
              <w:t xml:space="preserve">Handelsgericht Aargau, HG 2018.101, 19.02.2019, Zivilprozess, Art. 59 Abs. 2 </w:t>
            </w:r>
            <w:proofErr w:type="spellStart"/>
            <w:r>
              <w:rPr>
                <w:iCs/>
                <w:color w:val="A6A6A6" w:themeColor="background1" w:themeShade="A6"/>
              </w:rPr>
              <w:t>lit</w:t>
            </w:r>
            <w:proofErr w:type="spellEnd"/>
            <w:r>
              <w:rPr>
                <w:iCs/>
                <w:color w:val="A6A6A6" w:themeColor="background1" w:themeShade="A6"/>
              </w:rPr>
              <w:t xml:space="preserve"> d ZPO, Abschlusswirkung der </w:t>
            </w:r>
            <w:proofErr w:type="spellStart"/>
            <w:r>
              <w:rPr>
                <w:iCs/>
                <w:color w:val="A6A6A6" w:themeColor="background1" w:themeShade="A6"/>
              </w:rPr>
              <w:t>Litispendez</w:t>
            </w:r>
            <w:proofErr w:type="spellEnd"/>
          </w:p>
        </w:tc>
      </w:tr>
    </w:tbl>
    <w:p w14:paraId="3819E92F" w14:textId="77777777" w:rsidR="00B71BA5" w:rsidRDefault="00B71BA5" w:rsidP="00B71BA5">
      <w:pPr>
        <w:pStyle w:val="MetadatenText"/>
        <w:spacing w:before="80" w:after="80"/>
        <w:ind w:right="282"/>
        <w:jc w:val="left"/>
      </w:pPr>
      <w:r>
        <w:t>Weitere relevante Gerichtsentscheide können Sie einfügen, indem Sie unterhalb der letzten Zeile weitere Zeilen einfügen und dort die entsprechenden Daten eintragen.</w:t>
      </w:r>
    </w:p>
    <w:tbl>
      <w:tblPr>
        <w:tblStyle w:val="Tabellenraste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3" w:type="dxa"/>
          <w:bottom w:w="23" w:type="dxa"/>
        </w:tblCellMar>
        <w:tblLook w:val="04A0" w:firstRow="1" w:lastRow="0" w:firstColumn="1" w:lastColumn="0" w:noHBand="0" w:noVBand="1"/>
      </w:tblPr>
      <w:tblGrid>
        <w:gridCol w:w="3104"/>
        <w:gridCol w:w="6804"/>
      </w:tblGrid>
      <w:tr w:rsidR="00274254" w14:paraId="4BB22915" w14:textId="77777777" w:rsidTr="00076E31">
        <w:trPr>
          <w:trHeight w:hRule="exact" w:val="255"/>
          <w:tblHeader/>
        </w:trPr>
        <w:tc>
          <w:tcPr>
            <w:tcW w:w="3104"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hideMark/>
          </w:tcPr>
          <w:p w14:paraId="5513820B" w14:textId="77777777" w:rsidR="00274254" w:rsidRDefault="00274254" w:rsidP="00076E31">
            <w:pPr>
              <w:pStyle w:val="MetadatenText"/>
              <w:keepNext/>
              <w:keepLines/>
              <w:spacing w:line="240" w:lineRule="auto"/>
              <w:jc w:val="left"/>
              <w:rPr>
                <w:b/>
                <w:highlight w:val="green"/>
              </w:rPr>
            </w:pPr>
            <w:bookmarkStart w:id="1" w:name="_Hlk75450547"/>
            <w:r>
              <w:rPr>
                <w:b/>
              </w:rPr>
              <w:t>Zum Autor</w:t>
            </w:r>
          </w:p>
        </w:tc>
        <w:tc>
          <w:tcPr>
            <w:tcW w:w="6804"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hideMark/>
          </w:tcPr>
          <w:p w14:paraId="6870D542" w14:textId="77777777" w:rsidR="00274254" w:rsidRDefault="00274254" w:rsidP="00076E31">
            <w:pPr>
              <w:pStyle w:val="MetadatenText"/>
              <w:keepNext/>
              <w:keepLines/>
              <w:spacing w:line="240" w:lineRule="auto"/>
              <w:jc w:val="left"/>
              <w:rPr>
                <w:b/>
              </w:rPr>
            </w:pPr>
            <w:r>
              <w:rPr>
                <w:b/>
              </w:rPr>
              <w:t>Wert</w:t>
            </w:r>
          </w:p>
        </w:tc>
      </w:tr>
      <w:tr w:rsidR="00274254" w14:paraId="6ED50975" w14:textId="77777777" w:rsidTr="00076E31">
        <w:trPr>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0CDED7E2" w14:textId="77777777" w:rsidR="00274254" w:rsidRDefault="00274254" w:rsidP="00076E31">
            <w:pPr>
              <w:pStyle w:val="MetadatenText"/>
              <w:keepNext/>
              <w:keepLines/>
              <w:spacing w:line="240" w:lineRule="auto"/>
              <w:jc w:val="left"/>
            </w:pPr>
            <w:r>
              <w:t>1. Autoren-Titel (Präfix)</w:t>
            </w:r>
          </w:p>
        </w:tc>
        <w:tc>
          <w:tcPr>
            <w:tcW w:w="6804" w:type="dxa"/>
            <w:tcBorders>
              <w:top w:val="single" w:sz="6" w:space="0" w:color="auto"/>
              <w:left w:val="single" w:sz="6" w:space="0" w:color="auto"/>
              <w:bottom w:val="single" w:sz="6" w:space="0" w:color="auto"/>
              <w:right w:val="single" w:sz="12" w:space="0" w:color="auto"/>
            </w:tcBorders>
            <w:hideMark/>
          </w:tcPr>
          <w:p w14:paraId="5C0CB6FE" w14:textId="77777777" w:rsidR="00274254" w:rsidRDefault="00274254" w:rsidP="00076E31">
            <w:pPr>
              <w:pStyle w:val="MetadatenText"/>
              <w:keepNext/>
              <w:keepLines/>
              <w:spacing w:line="240" w:lineRule="auto"/>
              <w:jc w:val="left"/>
              <w:rPr>
                <w:color w:val="A6A6A6" w:themeColor="background1" w:themeShade="A6"/>
              </w:rPr>
            </w:pPr>
            <w:r>
              <w:rPr>
                <w:color w:val="A6A6A6" w:themeColor="background1" w:themeShade="A6"/>
              </w:rPr>
              <w:t>Prof. Dr. iur.</w:t>
            </w:r>
          </w:p>
        </w:tc>
      </w:tr>
      <w:tr w:rsidR="00274254" w14:paraId="35F1AFE4" w14:textId="77777777" w:rsidTr="00076E31">
        <w:trPr>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7DD8CFE0" w14:textId="77777777" w:rsidR="00274254" w:rsidRDefault="00274254" w:rsidP="00076E31">
            <w:pPr>
              <w:pStyle w:val="MetadatenText"/>
              <w:keepNext/>
              <w:keepLines/>
              <w:spacing w:line="240" w:lineRule="auto"/>
              <w:jc w:val="left"/>
            </w:pPr>
            <w:r>
              <w:t>1. Autoren-Vorname</w:t>
            </w:r>
          </w:p>
        </w:tc>
        <w:tc>
          <w:tcPr>
            <w:tcW w:w="6804" w:type="dxa"/>
            <w:tcBorders>
              <w:top w:val="single" w:sz="6" w:space="0" w:color="auto"/>
              <w:left w:val="single" w:sz="6" w:space="0" w:color="auto"/>
              <w:bottom w:val="single" w:sz="6" w:space="0" w:color="auto"/>
              <w:right w:val="single" w:sz="12" w:space="0" w:color="auto"/>
            </w:tcBorders>
            <w:hideMark/>
          </w:tcPr>
          <w:p w14:paraId="01ABC6AE" w14:textId="77777777" w:rsidR="00274254" w:rsidRDefault="00274254" w:rsidP="00076E31">
            <w:pPr>
              <w:pStyle w:val="MetadatenText"/>
              <w:keepNext/>
              <w:keepLines/>
              <w:spacing w:line="240" w:lineRule="auto"/>
              <w:jc w:val="left"/>
              <w:rPr>
                <w:color w:val="A6A6A6" w:themeColor="background1" w:themeShade="A6"/>
              </w:rPr>
            </w:pPr>
            <w:r>
              <w:rPr>
                <w:color w:val="A6A6A6" w:themeColor="background1" w:themeShade="A6"/>
              </w:rPr>
              <w:t>Hans</w:t>
            </w:r>
          </w:p>
        </w:tc>
      </w:tr>
      <w:tr w:rsidR="00274254" w14:paraId="167DAE5C" w14:textId="77777777" w:rsidTr="00076E31">
        <w:trPr>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13F59DE4" w14:textId="77777777" w:rsidR="00274254" w:rsidRDefault="00274254" w:rsidP="00076E31">
            <w:pPr>
              <w:pStyle w:val="MetadatenText"/>
              <w:keepNext/>
              <w:keepLines/>
              <w:spacing w:line="240" w:lineRule="auto"/>
              <w:jc w:val="left"/>
            </w:pPr>
            <w:r>
              <w:t>1. Autoren-Nachname</w:t>
            </w:r>
          </w:p>
        </w:tc>
        <w:tc>
          <w:tcPr>
            <w:tcW w:w="6804" w:type="dxa"/>
            <w:tcBorders>
              <w:top w:val="single" w:sz="6" w:space="0" w:color="auto"/>
              <w:left w:val="single" w:sz="6" w:space="0" w:color="auto"/>
              <w:bottom w:val="single" w:sz="6" w:space="0" w:color="auto"/>
              <w:right w:val="single" w:sz="12" w:space="0" w:color="auto"/>
            </w:tcBorders>
            <w:hideMark/>
          </w:tcPr>
          <w:p w14:paraId="50B6F910" w14:textId="77777777" w:rsidR="00274254" w:rsidRDefault="00274254" w:rsidP="00076E31">
            <w:pPr>
              <w:pStyle w:val="MetadatenText"/>
              <w:keepNext/>
              <w:keepLines/>
              <w:spacing w:line="240" w:lineRule="auto"/>
              <w:jc w:val="left"/>
              <w:rPr>
                <w:color w:val="A6A6A6" w:themeColor="background1" w:themeShade="A6"/>
              </w:rPr>
            </w:pPr>
            <w:r>
              <w:rPr>
                <w:color w:val="A6A6A6" w:themeColor="background1" w:themeShade="A6"/>
              </w:rPr>
              <w:t>Muster</w:t>
            </w:r>
          </w:p>
        </w:tc>
      </w:tr>
      <w:tr w:rsidR="00274254" w14:paraId="205EE9E8" w14:textId="77777777" w:rsidTr="00076E31">
        <w:trPr>
          <w:trHeight w:hRule="exact" w:val="255"/>
        </w:trPr>
        <w:tc>
          <w:tcPr>
            <w:tcW w:w="3104" w:type="dxa"/>
            <w:tcBorders>
              <w:top w:val="single" w:sz="6" w:space="0" w:color="auto"/>
              <w:left w:val="single" w:sz="12" w:space="0" w:color="auto"/>
              <w:bottom w:val="single" w:sz="12" w:space="0" w:color="auto"/>
              <w:right w:val="single" w:sz="6" w:space="0" w:color="auto"/>
            </w:tcBorders>
            <w:hideMark/>
          </w:tcPr>
          <w:p w14:paraId="6E96C733" w14:textId="77777777" w:rsidR="00274254" w:rsidRDefault="00274254" w:rsidP="00076E31">
            <w:pPr>
              <w:pStyle w:val="MetadatenText"/>
              <w:keepNext/>
              <w:keepLines/>
              <w:spacing w:line="240" w:lineRule="auto"/>
              <w:jc w:val="left"/>
            </w:pPr>
            <w:r>
              <w:t>1. Autoren-Titel (Suffix)</w:t>
            </w:r>
          </w:p>
        </w:tc>
        <w:tc>
          <w:tcPr>
            <w:tcW w:w="6804" w:type="dxa"/>
            <w:tcBorders>
              <w:top w:val="single" w:sz="6" w:space="0" w:color="auto"/>
              <w:left w:val="single" w:sz="6" w:space="0" w:color="auto"/>
              <w:bottom w:val="single" w:sz="12" w:space="0" w:color="auto"/>
              <w:right w:val="single" w:sz="12" w:space="0" w:color="auto"/>
            </w:tcBorders>
            <w:hideMark/>
          </w:tcPr>
          <w:p w14:paraId="2964F02E" w14:textId="77777777" w:rsidR="00274254" w:rsidRDefault="00274254" w:rsidP="00076E31">
            <w:pPr>
              <w:pStyle w:val="MetadatenText"/>
              <w:keepNext/>
              <w:keepLines/>
              <w:spacing w:line="240" w:lineRule="auto"/>
              <w:jc w:val="left"/>
              <w:rPr>
                <w:color w:val="A6A6A6" w:themeColor="background1" w:themeShade="A6"/>
              </w:rPr>
            </w:pPr>
            <w:r>
              <w:rPr>
                <w:color w:val="A6A6A6" w:themeColor="background1" w:themeShade="A6"/>
              </w:rPr>
              <w:t>LL.M., Rechtsanwalt und Notar</w:t>
            </w:r>
          </w:p>
        </w:tc>
      </w:tr>
      <w:tr w:rsidR="00274254" w14:paraId="10219FDC" w14:textId="77777777" w:rsidTr="00076E31">
        <w:trPr>
          <w:trHeight w:hRule="exact" w:val="255"/>
        </w:trPr>
        <w:tc>
          <w:tcPr>
            <w:tcW w:w="3104" w:type="dxa"/>
            <w:tcBorders>
              <w:top w:val="single" w:sz="12" w:space="0" w:color="auto"/>
              <w:left w:val="single" w:sz="12" w:space="0" w:color="auto"/>
              <w:bottom w:val="single" w:sz="6" w:space="0" w:color="auto"/>
              <w:right w:val="single" w:sz="6" w:space="0" w:color="auto"/>
            </w:tcBorders>
            <w:hideMark/>
          </w:tcPr>
          <w:p w14:paraId="744030E9" w14:textId="77777777" w:rsidR="00274254" w:rsidRDefault="00274254" w:rsidP="00076E31">
            <w:pPr>
              <w:pStyle w:val="MetadatenText"/>
              <w:keepNext/>
              <w:keepLines/>
              <w:spacing w:line="240" w:lineRule="auto"/>
              <w:jc w:val="left"/>
            </w:pPr>
            <w:r>
              <w:t>2. Autoren-Titel (Präfix)</w:t>
            </w:r>
          </w:p>
        </w:tc>
        <w:tc>
          <w:tcPr>
            <w:tcW w:w="6804" w:type="dxa"/>
            <w:tcBorders>
              <w:top w:val="single" w:sz="12" w:space="0" w:color="auto"/>
              <w:left w:val="single" w:sz="6" w:space="0" w:color="auto"/>
              <w:bottom w:val="single" w:sz="6" w:space="0" w:color="auto"/>
              <w:right w:val="single" w:sz="12" w:space="0" w:color="auto"/>
            </w:tcBorders>
            <w:hideMark/>
          </w:tcPr>
          <w:p w14:paraId="5DA14D5C" w14:textId="77777777" w:rsidR="00274254" w:rsidRDefault="00274254" w:rsidP="00076E31">
            <w:pPr>
              <w:pStyle w:val="MetadatenText"/>
              <w:keepNext/>
              <w:keepLines/>
              <w:spacing w:line="240" w:lineRule="auto"/>
              <w:jc w:val="left"/>
              <w:rPr>
                <w:color w:val="A6A6A6" w:themeColor="background1" w:themeShade="A6"/>
              </w:rPr>
            </w:pPr>
            <w:r>
              <w:rPr>
                <w:color w:val="A6A6A6" w:themeColor="background1" w:themeShade="A6"/>
              </w:rPr>
              <w:t>-</w:t>
            </w:r>
          </w:p>
        </w:tc>
      </w:tr>
      <w:tr w:rsidR="00274254" w14:paraId="7671AAB7" w14:textId="77777777" w:rsidTr="00076E31">
        <w:trPr>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74FE81CD" w14:textId="77777777" w:rsidR="00274254" w:rsidRDefault="00274254" w:rsidP="00076E31">
            <w:pPr>
              <w:pStyle w:val="MetadatenText"/>
              <w:keepNext/>
              <w:keepLines/>
              <w:spacing w:line="240" w:lineRule="auto"/>
              <w:jc w:val="left"/>
            </w:pPr>
            <w:r>
              <w:t>2. Autoren-Vorname</w:t>
            </w:r>
          </w:p>
        </w:tc>
        <w:tc>
          <w:tcPr>
            <w:tcW w:w="6804" w:type="dxa"/>
            <w:tcBorders>
              <w:top w:val="single" w:sz="6" w:space="0" w:color="auto"/>
              <w:left w:val="single" w:sz="6" w:space="0" w:color="auto"/>
              <w:bottom w:val="single" w:sz="6" w:space="0" w:color="auto"/>
              <w:right w:val="single" w:sz="12" w:space="0" w:color="auto"/>
            </w:tcBorders>
            <w:hideMark/>
          </w:tcPr>
          <w:p w14:paraId="62C68F3B" w14:textId="77777777" w:rsidR="00274254" w:rsidRDefault="00274254" w:rsidP="00076E31">
            <w:pPr>
              <w:pStyle w:val="MetadatenText"/>
              <w:keepNext/>
              <w:keepLines/>
              <w:spacing w:line="240" w:lineRule="auto"/>
              <w:jc w:val="left"/>
              <w:rPr>
                <w:color w:val="A6A6A6" w:themeColor="background1" w:themeShade="A6"/>
              </w:rPr>
            </w:pPr>
            <w:r>
              <w:rPr>
                <w:color w:val="A6A6A6" w:themeColor="background1" w:themeShade="A6"/>
              </w:rPr>
              <w:t>Beate</w:t>
            </w:r>
          </w:p>
        </w:tc>
      </w:tr>
      <w:tr w:rsidR="00274254" w14:paraId="38111269" w14:textId="77777777" w:rsidTr="00076E31">
        <w:trPr>
          <w:trHeight w:hRule="exact" w:val="255"/>
        </w:trPr>
        <w:tc>
          <w:tcPr>
            <w:tcW w:w="3104" w:type="dxa"/>
            <w:tcBorders>
              <w:top w:val="single" w:sz="6" w:space="0" w:color="auto"/>
              <w:left w:val="single" w:sz="12" w:space="0" w:color="auto"/>
              <w:bottom w:val="single" w:sz="6" w:space="0" w:color="auto"/>
              <w:right w:val="single" w:sz="6" w:space="0" w:color="auto"/>
            </w:tcBorders>
            <w:hideMark/>
          </w:tcPr>
          <w:p w14:paraId="01AF17FC" w14:textId="77777777" w:rsidR="00274254" w:rsidRDefault="00274254" w:rsidP="00076E31">
            <w:pPr>
              <w:pStyle w:val="MetadatenText"/>
              <w:keepNext/>
              <w:keepLines/>
              <w:spacing w:line="240" w:lineRule="auto"/>
              <w:jc w:val="left"/>
            </w:pPr>
            <w:r>
              <w:t>2. Autoren-Nachname</w:t>
            </w:r>
          </w:p>
        </w:tc>
        <w:tc>
          <w:tcPr>
            <w:tcW w:w="6804" w:type="dxa"/>
            <w:tcBorders>
              <w:top w:val="single" w:sz="6" w:space="0" w:color="auto"/>
              <w:left w:val="single" w:sz="6" w:space="0" w:color="auto"/>
              <w:bottom w:val="single" w:sz="6" w:space="0" w:color="auto"/>
              <w:right w:val="single" w:sz="12" w:space="0" w:color="auto"/>
            </w:tcBorders>
            <w:hideMark/>
          </w:tcPr>
          <w:p w14:paraId="3537C86F" w14:textId="77777777" w:rsidR="00274254" w:rsidRDefault="00274254" w:rsidP="00076E31">
            <w:pPr>
              <w:pStyle w:val="MetadatenText"/>
              <w:keepNext/>
              <w:keepLines/>
              <w:spacing w:line="240" w:lineRule="auto"/>
              <w:jc w:val="left"/>
              <w:rPr>
                <w:color w:val="A6A6A6" w:themeColor="background1" w:themeShade="A6"/>
              </w:rPr>
            </w:pPr>
            <w:r>
              <w:rPr>
                <w:color w:val="A6A6A6" w:themeColor="background1" w:themeShade="A6"/>
              </w:rPr>
              <w:t>Muster</w:t>
            </w:r>
          </w:p>
        </w:tc>
      </w:tr>
      <w:tr w:rsidR="00274254" w14:paraId="4A2C7CCD" w14:textId="77777777" w:rsidTr="00076E31">
        <w:trPr>
          <w:trHeight w:hRule="exact" w:val="255"/>
        </w:trPr>
        <w:tc>
          <w:tcPr>
            <w:tcW w:w="3104" w:type="dxa"/>
            <w:tcBorders>
              <w:top w:val="single" w:sz="6" w:space="0" w:color="auto"/>
              <w:left w:val="single" w:sz="12" w:space="0" w:color="auto"/>
              <w:bottom w:val="single" w:sz="12" w:space="0" w:color="auto"/>
              <w:right w:val="single" w:sz="6" w:space="0" w:color="auto"/>
            </w:tcBorders>
            <w:hideMark/>
          </w:tcPr>
          <w:p w14:paraId="01FC0696" w14:textId="77777777" w:rsidR="00274254" w:rsidRDefault="00274254" w:rsidP="00076E31">
            <w:pPr>
              <w:pStyle w:val="MetadatenText"/>
              <w:keepNext/>
              <w:keepLines/>
              <w:spacing w:line="240" w:lineRule="auto"/>
              <w:jc w:val="left"/>
            </w:pPr>
            <w:r>
              <w:t>2. Autoren-Titel (Suffix)</w:t>
            </w:r>
          </w:p>
        </w:tc>
        <w:tc>
          <w:tcPr>
            <w:tcW w:w="6804" w:type="dxa"/>
            <w:tcBorders>
              <w:top w:val="single" w:sz="6" w:space="0" w:color="auto"/>
              <w:left w:val="single" w:sz="6" w:space="0" w:color="auto"/>
              <w:bottom w:val="single" w:sz="12" w:space="0" w:color="auto"/>
              <w:right w:val="single" w:sz="12" w:space="0" w:color="auto"/>
            </w:tcBorders>
            <w:hideMark/>
          </w:tcPr>
          <w:p w14:paraId="3C956410" w14:textId="77777777" w:rsidR="00274254" w:rsidRDefault="00274254" w:rsidP="00076E31">
            <w:pPr>
              <w:pStyle w:val="MetadatenText"/>
              <w:keepNext/>
              <w:keepLines/>
              <w:spacing w:line="240" w:lineRule="auto"/>
              <w:jc w:val="left"/>
              <w:rPr>
                <w:color w:val="A6A6A6" w:themeColor="background1" w:themeShade="A6"/>
              </w:rPr>
            </w:pPr>
            <w:proofErr w:type="spellStart"/>
            <w:r>
              <w:rPr>
                <w:color w:val="A6A6A6" w:themeColor="background1" w:themeShade="A6"/>
              </w:rPr>
              <w:t>MLaw</w:t>
            </w:r>
            <w:proofErr w:type="spellEnd"/>
            <w:r w:rsidRPr="001C72FF">
              <w:rPr>
                <w:color w:val="A6A6A6" w:themeColor="background1" w:themeShade="A6"/>
              </w:rPr>
              <w:t xml:space="preserve">, </w:t>
            </w:r>
            <w:r>
              <w:rPr>
                <w:color w:val="A6A6A6" w:themeColor="background1" w:themeShade="A6"/>
              </w:rPr>
              <w:t xml:space="preserve">Rechtsanwältin, </w:t>
            </w:r>
            <w:r w:rsidRPr="001C72FF">
              <w:rPr>
                <w:color w:val="A6A6A6" w:themeColor="background1" w:themeShade="A6"/>
              </w:rPr>
              <w:t>Fachanwältin SAV Arbeitsrecht</w:t>
            </w:r>
          </w:p>
        </w:tc>
      </w:tr>
      <w:bookmarkEnd w:id="1"/>
    </w:tbl>
    <w:p w14:paraId="27BC9DCA" w14:textId="77777777" w:rsidR="00274254" w:rsidRPr="00227F59" w:rsidRDefault="00274254" w:rsidP="00274254"/>
    <w:p w14:paraId="09FE15A5" w14:textId="77777777" w:rsidR="00274254" w:rsidRDefault="00274254" w:rsidP="00B71BA5">
      <w:pPr>
        <w:pStyle w:val="MetadatenText"/>
        <w:spacing w:before="80" w:after="80"/>
        <w:ind w:right="282"/>
        <w:jc w:val="left"/>
      </w:pPr>
    </w:p>
    <w:sectPr w:rsidR="00274254" w:rsidSect="00794C64">
      <w:headerReference w:type="default" r:id="rId9"/>
      <w:headerReference w:type="first" r:id="rId10"/>
      <w:footnotePr>
        <w:numRestart w:val="eachSect"/>
      </w:footnotePr>
      <w:pgSz w:w="11907" w:h="16840" w:code="9"/>
      <w:pgMar w:top="1667" w:right="851" w:bottom="1021" w:left="851" w:header="1247" w:footer="2098" w:gutter="0"/>
      <w:cols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236C5" w14:textId="77777777" w:rsidR="00251CD0" w:rsidRDefault="00251CD0" w:rsidP="00BD074F">
      <w:pPr>
        <w:spacing w:after="0" w:line="240" w:lineRule="auto"/>
      </w:pPr>
      <w:r>
        <w:separator/>
      </w:r>
    </w:p>
  </w:endnote>
  <w:endnote w:type="continuationSeparator" w:id="0">
    <w:p w14:paraId="77D2662D" w14:textId="77777777" w:rsidR="00251CD0" w:rsidRDefault="00251CD0" w:rsidP="00BD0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4B653" w14:textId="77777777" w:rsidR="00251CD0" w:rsidRDefault="00251CD0" w:rsidP="00BD074F">
      <w:pPr>
        <w:spacing w:after="0" w:line="240" w:lineRule="auto"/>
      </w:pPr>
      <w:r>
        <w:separator/>
      </w:r>
    </w:p>
  </w:footnote>
  <w:footnote w:type="continuationSeparator" w:id="0">
    <w:p w14:paraId="3F211F4F" w14:textId="77777777" w:rsidR="00251CD0" w:rsidRDefault="00251CD0" w:rsidP="00BD0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589E" w14:textId="77777777" w:rsidR="00912CBF" w:rsidRDefault="00794C64" w:rsidP="00794C64">
    <w:pPr>
      <w:pStyle w:val="Kopfzeile"/>
      <w:spacing w:after="720"/>
      <w:jc w:val="right"/>
    </w:pPr>
    <w:r w:rsidRPr="0008461C">
      <w:rPr>
        <w:noProof/>
        <w:lang w:eastAsia="de-CH"/>
      </w:rPr>
      <w:drawing>
        <wp:inline distT="0" distB="0" distL="0" distR="0" wp14:anchorId="67DF448B" wp14:editId="7B558566">
          <wp:extent cx="1207770" cy="340190"/>
          <wp:effectExtent l="0" t="0" r="635" b="1270"/>
          <wp:docPr id="6"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ulthess_06_rgb.jpg"/>
                  <pic:cNvPicPr/>
                </pic:nvPicPr>
                <pic:blipFill>
                  <a:blip r:embed="rId1">
                    <a:extLst>
                      <a:ext uri="{28A0092B-C50C-407E-A947-70E740481C1C}">
                        <a14:useLocalDpi xmlns:a14="http://schemas.microsoft.com/office/drawing/2010/main" val="0"/>
                      </a:ext>
                    </a:extLst>
                  </a:blip>
                  <a:stretch>
                    <a:fillRect/>
                  </a:stretch>
                </pic:blipFill>
                <pic:spPr>
                  <a:xfrm>
                    <a:off x="0" y="0"/>
                    <a:ext cx="1207770" cy="34019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7717" w14:textId="77777777" w:rsidR="00912CBF" w:rsidRPr="004374C5" w:rsidRDefault="00912CBF" w:rsidP="004374C5">
    <w:pPr>
      <w:pStyle w:val="Kopfzeile"/>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A523A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61AA11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774FC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52A119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1E40DD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1284B0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2AE90B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F3C64A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94872C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BA61A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9B26D1"/>
    <w:multiLevelType w:val="hybridMultilevel"/>
    <w:tmpl w:val="9776EFE0"/>
    <w:lvl w:ilvl="0" w:tplc="72E658BE">
      <w:start w:val="1"/>
      <w:numFmt w:val="bullet"/>
      <w:lvlText w:val=""/>
      <w:lvlJc w:val="left"/>
      <w:pPr>
        <w:ind w:left="1440" w:hanging="360"/>
      </w:pPr>
      <w:rPr>
        <w:rFonts w:ascii="Symbol" w:hAnsi="Symbol" w:hint="default"/>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11" w15:restartNumberingAfterBreak="0">
    <w:nsid w:val="0B2F2DD0"/>
    <w:multiLevelType w:val="hybridMultilevel"/>
    <w:tmpl w:val="6A547740"/>
    <w:lvl w:ilvl="0" w:tplc="16E2313C">
      <w:start w:val="27"/>
      <w:numFmt w:val="lowerLetter"/>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12904E4C"/>
    <w:multiLevelType w:val="multilevel"/>
    <w:tmpl w:val="52BE92BA"/>
    <w:styleLink w:val="Headings"/>
    <w:lvl w:ilvl="0">
      <w:start w:val="1"/>
      <w:numFmt w:val="upperRoman"/>
      <w:pStyle w:val="1"/>
      <w:lvlText w:val="%1."/>
      <w:lvlJc w:val="left"/>
      <w:pPr>
        <w:tabs>
          <w:tab w:val="num" w:pos="357"/>
        </w:tabs>
        <w:ind w:left="0" w:firstLine="0"/>
      </w:pPr>
      <w:rPr>
        <w:rFonts w:hint="default"/>
      </w:rPr>
    </w:lvl>
    <w:lvl w:ilvl="1">
      <w:start w:val="1"/>
      <w:numFmt w:val="upperLetter"/>
      <w:pStyle w:val="2"/>
      <w:lvlText w:val="%2."/>
      <w:lvlJc w:val="left"/>
      <w:pPr>
        <w:tabs>
          <w:tab w:val="num" w:pos="357"/>
        </w:tabs>
        <w:ind w:left="0" w:firstLine="0"/>
      </w:pPr>
      <w:rPr>
        <w:rFonts w:hint="default"/>
      </w:rPr>
    </w:lvl>
    <w:lvl w:ilvl="2">
      <w:start w:val="1"/>
      <w:numFmt w:val="decimal"/>
      <w:pStyle w:val="3"/>
      <w:lvlText w:val="%3."/>
      <w:lvlJc w:val="left"/>
      <w:pPr>
        <w:tabs>
          <w:tab w:val="num" w:pos="357"/>
        </w:tabs>
        <w:ind w:left="0" w:firstLine="0"/>
      </w:pPr>
      <w:rPr>
        <w:rFonts w:hint="default"/>
      </w:rPr>
    </w:lvl>
    <w:lvl w:ilvl="3">
      <w:start w:val="1"/>
      <w:numFmt w:val="lowerLetter"/>
      <w:lvlText w:val="%4)"/>
      <w:lvlJc w:val="left"/>
      <w:pPr>
        <w:tabs>
          <w:tab w:val="num" w:pos="357"/>
        </w:tabs>
        <w:ind w:left="0" w:firstLine="0"/>
      </w:pPr>
      <w:rPr>
        <w:rFonts w:hint="default"/>
      </w:rPr>
    </w:lvl>
    <w:lvl w:ilvl="4">
      <w:start w:val="1"/>
      <w:numFmt w:val="lowerLetter"/>
      <w:lvlText w:val="%5."/>
      <w:lvlJc w:val="left"/>
      <w:pPr>
        <w:tabs>
          <w:tab w:val="num" w:pos="357"/>
        </w:tabs>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12B72635"/>
    <w:multiLevelType w:val="multilevel"/>
    <w:tmpl w:val="CA90A9CA"/>
    <w:lvl w:ilvl="0">
      <w:start w:val="1"/>
      <w:numFmt w:val="none"/>
      <w:lvlText w:val="aa."/>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4A249BF"/>
    <w:multiLevelType w:val="hybridMultilevel"/>
    <w:tmpl w:val="C82850D0"/>
    <w:lvl w:ilvl="0" w:tplc="70945030">
      <w:start w:val="1"/>
      <w:numFmt w:val="upperRoman"/>
      <w:pStyle w:val="berschrift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425BE8"/>
    <w:multiLevelType w:val="hybridMultilevel"/>
    <w:tmpl w:val="1F54487E"/>
    <w:lvl w:ilvl="0" w:tplc="A7C26092">
      <w:start w:val="1"/>
      <w:numFmt w:val="bullet"/>
      <w:pStyle w:val="Tabellenliste"/>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16" w15:restartNumberingAfterBreak="0">
    <w:nsid w:val="1C826D8F"/>
    <w:multiLevelType w:val="hybridMultilevel"/>
    <w:tmpl w:val="AB56A9AA"/>
    <w:lvl w:ilvl="0" w:tplc="A3D47220">
      <w:start w:val="27"/>
      <w:numFmt w:val="lowerLetter"/>
      <w:pStyle w:val="5"/>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1D5A2D1B"/>
    <w:multiLevelType w:val="multilevel"/>
    <w:tmpl w:val="A68AABA0"/>
    <w:lvl w:ilvl="0">
      <w:start w:val="1"/>
      <w:numFmt w:val="upperRoman"/>
      <w:lvlText w:val="%1."/>
      <w:lvlJc w:val="left"/>
      <w:pPr>
        <w:ind w:left="284" w:hanging="284"/>
      </w:pPr>
      <w:rPr>
        <w:rFonts w:hint="default"/>
      </w:rPr>
    </w:lvl>
    <w:lvl w:ilvl="1">
      <w:start w:val="1"/>
      <w:numFmt w:val="upperLetter"/>
      <w:lvlText w:val="%2."/>
      <w:lvlJc w:val="left"/>
      <w:pPr>
        <w:ind w:left="284" w:hanging="284"/>
      </w:pPr>
      <w:rPr>
        <w:rFonts w:hint="default"/>
      </w:rPr>
    </w:lvl>
    <w:lvl w:ilvl="2">
      <w:start w:val="1"/>
      <w:numFmt w:val="decimal"/>
      <w:lvlText w:val="%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6070D09"/>
    <w:multiLevelType w:val="multilevel"/>
    <w:tmpl w:val="6E947DA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B0B131B"/>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E5B04C8"/>
    <w:multiLevelType w:val="multilevel"/>
    <w:tmpl w:val="425ACCEE"/>
    <w:lvl w:ilvl="0">
      <w:numFmt w:val="bullet"/>
      <w:lvlText w:val="-"/>
      <w:lvlJc w:val="left"/>
      <w:pPr>
        <w:ind w:left="360" w:hanging="360"/>
      </w:pPr>
      <w:rPr>
        <w:rFonts w:ascii="Times New Roman" w:eastAsiaTheme="minorHAnsi" w:hAnsi="Times New Roman" w:cs="Times New Roman"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EFF24FF"/>
    <w:multiLevelType w:val="hybridMultilevel"/>
    <w:tmpl w:val="03F2BCEC"/>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start w:val="1"/>
      <w:numFmt w:val="lowerRoman"/>
      <w:lvlText w:val="%3."/>
      <w:lvlJc w:val="right"/>
      <w:pPr>
        <w:ind w:left="2160" w:hanging="180"/>
      </w:pPr>
    </w:lvl>
    <w:lvl w:ilvl="3" w:tplc="0807000F">
      <w:start w:val="1"/>
      <w:numFmt w:val="decimal"/>
      <w:lvlText w:val="%4."/>
      <w:lvlJc w:val="left"/>
      <w:pPr>
        <w:ind w:left="2880" w:hanging="360"/>
      </w:pPr>
    </w:lvl>
    <w:lvl w:ilvl="4" w:tplc="08070019">
      <w:start w:val="1"/>
      <w:numFmt w:val="lowerLetter"/>
      <w:lvlText w:val="%5."/>
      <w:lvlJc w:val="left"/>
      <w:pPr>
        <w:ind w:left="3600" w:hanging="360"/>
      </w:pPr>
    </w:lvl>
    <w:lvl w:ilvl="5" w:tplc="0807001B">
      <w:start w:val="1"/>
      <w:numFmt w:val="lowerRoman"/>
      <w:lvlText w:val="%6."/>
      <w:lvlJc w:val="right"/>
      <w:pPr>
        <w:ind w:left="4320" w:hanging="180"/>
      </w:pPr>
    </w:lvl>
    <w:lvl w:ilvl="6" w:tplc="0807000F">
      <w:start w:val="1"/>
      <w:numFmt w:val="decimal"/>
      <w:lvlText w:val="%7."/>
      <w:lvlJc w:val="left"/>
      <w:pPr>
        <w:ind w:left="5040" w:hanging="360"/>
      </w:pPr>
    </w:lvl>
    <w:lvl w:ilvl="7" w:tplc="08070019">
      <w:start w:val="1"/>
      <w:numFmt w:val="lowerLetter"/>
      <w:lvlText w:val="%8."/>
      <w:lvlJc w:val="left"/>
      <w:pPr>
        <w:ind w:left="5760" w:hanging="360"/>
      </w:pPr>
    </w:lvl>
    <w:lvl w:ilvl="8" w:tplc="0807001B">
      <w:start w:val="1"/>
      <w:numFmt w:val="lowerRoman"/>
      <w:lvlText w:val="%9."/>
      <w:lvlJc w:val="right"/>
      <w:pPr>
        <w:ind w:left="6480" w:hanging="180"/>
      </w:pPr>
    </w:lvl>
  </w:abstractNum>
  <w:abstractNum w:abstractNumId="22" w15:restartNumberingAfterBreak="0">
    <w:nsid w:val="2F0C11BB"/>
    <w:multiLevelType w:val="hybridMultilevel"/>
    <w:tmpl w:val="BC2C9C38"/>
    <w:lvl w:ilvl="0" w:tplc="2A9AB452">
      <w:start w:val="1"/>
      <w:numFmt w:val="lowerLetter"/>
      <w:pStyle w:val="4"/>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350A7BB7"/>
    <w:multiLevelType w:val="hybridMultilevel"/>
    <w:tmpl w:val="CF86D308"/>
    <w:lvl w:ilvl="0" w:tplc="A9F48C8C">
      <w:start w:val="1"/>
      <w:numFmt w:val="upperLetter"/>
      <w:pStyle w:val="berschrift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786A45"/>
    <w:multiLevelType w:val="hybridMultilevel"/>
    <w:tmpl w:val="B3EC12F0"/>
    <w:lvl w:ilvl="0" w:tplc="D6B6818E">
      <w:start w:val="1"/>
      <w:numFmt w:val="lowerLetter"/>
      <w:pStyle w:val="berschrift5"/>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622533"/>
    <w:multiLevelType w:val="hybridMultilevel"/>
    <w:tmpl w:val="A9B4D8E8"/>
    <w:lvl w:ilvl="0" w:tplc="CD3CFC18">
      <w:start w:val="1"/>
      <w:numFmt w:val="decimal"/>
      <w:pStyle w:val="berschrift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755BE3"/>
    <w:multiLevelType w:val="hybridMultilevel"/>
    <w:tmpl w:val="D34215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6D136F7"/>
    <w:multiLevelType w:val="multilevel"/>
    <w:tmpl w:val="FDE83C52"/>
    <w:lvl w:ilvl="0">
      <w:start w:val="1"/>
      <w:numFmt w:val="decimal"/>
      <w:pStyle w:val="Liste1"/>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righ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righ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right"/>
      <w:pPr>
        <w:ind w:left="3213" w:hanging="357"/>
      </w:pPr>
      <w:rPr>
        <w:rFonts w:hint="default"/>
      </w:rPr>
    </w:lvl>
  </w:abstractNum>
  <w:abstractNum w:abstractNumId="28" w15:restartNumberingAfterBreak="0">
    <w:nsid w:val="687530B5"/>
    <w:multiLevelType w:val="hybridMultilevel"/>
    <w:tmpl w:val="A5C4DDB8"/>
    <w:lvl w:ilvl="0" w:tplc="92D8F1BC">
      <w:start w:val="1"/>
      <w:numFmt w:val="lowerLetter"/>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9" w15:restartNumberingAfterBreak="0">
    <w:nsid w:val="6D6F0BD5"/>
    <w:multiLevelType w:val="multilevel"/>
    <w:tmpl w:val="28F22D5E"/>
    <w:lvl w:ilvl="0">
      <w:numFmt w:val="bullet"/>
      <w:lvlText w:val="-"/>
      <w:lvlJc w:val="left"/>
      <w:pPr>
        <w:ind w:left="360" w:hanging="360"/>
      </w:pPr>
      <w:rPr>
        <w:rFonts w:ascii="Times New Roman" w:eastAsiaTheme="minorHAnsi" w:hAnsi="Times New Roman" w:cs="Times New Roman" w:hint="default"/>
      </w:rPr>
    </w:lvl>
    <w:lvl w:ilvl="1">
      <w:numFmt w:val="bullet"/>
      <w:lvlText w:val="-"/>
      <w:lvlJc w:val="left"/>
      <w:pPr>
        <w:ind w:left="720" w:hanging="360"/>
      </w:pPr>
      <w:rPr>
        <w:rFonts w:ascii="Times New Roman" w:eastAsiaTheme="minorHAnsi" w:hAnsi="Times New Roman" w:cs="Times New Roman"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0692E69"/>
    <w:multiLevelType w:val="hybridMultilevel"/>
    <w:tmpl w:val="7012057A"/>
    <w:lvl w:ilvl="0" w:tplc="D2C0C062">
      <w:start w:val="1"/>
      <w:numFmt w:val="bullet"/>
      <w:pStyle w:val="Liste"/>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EB506F"/>
    <w:multiLevelType w:val="hybridMultilevel"/>
    <w:tmpl w:val="CCC084E8"/>
    <w:lvl w:ilvl="0" w:tplc="0807000F">
      <w:start w:val="1"/>
      <w:numFmt w:val="decimal"/>
      <w:lvlText w:val="%1."/>
      <w:lvlJc w:val="left"/>
      <w:pPr>
        <w:ind w:left="720" w:hanging="360"/>
      </w:p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32" w15:restartNumberingAfterBreak="0">
    <w:nsid w:val="7F8F6FCF"/>
    <w:multiLevelType w:val="hybridMultilevel"/>
    <w:tmpl w:val="2AA20430"/>
    <w:lvl w:ilvl="0" w:tplc="C52484CC">
      <w:start w:val="1"/>
      <w:numFmt w:val="lowerLetter"/>
      <w:pStyle w:val="berschrift4"/>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2268350">
    <w:abstractNumId w:val="19"/>
  </w:num>
  <w:num w:numId="2" w16cid:durableId="525489120">
    <w:abstractNumId w:val="17"/>
  </w:num>
  <w:num w:numId="3" w16cid:durableId="705716881">
    <w:abstractNumId w:val="31"/>
    <w:lvlOverride w:ilvl="0">
      <w:startOverride w:val="1"/>
    </w:lvlOverride>
    <w:lvlOverride w:ilvl="1"/>
    <w:lvlOverride w:ilvl="2"/>
    <w:lvlOverride w:ilvl="3"/>
    <w:lvlOverride w:ilvl="4"/>
    <w:lvlOverride w:ilvl="5"/>
    <w:lvlOverride w:ilvl="6"/>
    <w:lvlOverride w:ilvl="7"/>
    <w:lvlOverride w:ilvl="8"/>
  </w:num>
  <w:num w:numId="4" w16cid:durableId="11024522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1910021">
    <w:abstractNumId w:val="10"/>
  </w:num>
  <w:num w:numId="6" w16cid:durableId="232737213">
    <w:abstractNumId w:val="15"/>
  </w:num>
  <w:num w:numId="7" w16cid:durableId="585655885">
    <w:abstractNumId w:val="9"/>
  </w:num>
  <w:num w:numId="8" w16cid:durableId="1368797217">
    <w:abstractNumId w:val="7"/>
  </w:num>
  <w:num w:numId="9" w16cid:durableId="1440296355">
    <w:abstractNumId w:val="6"/>
  </w:num>
  <w:num w:numId="10" w16cid:durableId="1196846222">
    <w:abstractNumId w:val="5"/>
  </w:num>
  <w:num w:numId="11" w16cid:durableId="1009873134">
    <w:abstractNumId w:val="4"/>
  </w:num>
  <w:num w:numId="12" w16cid:durableId="1161971907">
    <w:abstractNumId w:val="8"/>
  </w:num>
  <w:num w:numId="13" w16cid:durableId="380903671">
    <w:abstractNumId w:val="3"/>
  </w:num>
  <w:num w:numId="14" w16cid:durableId="631205612">
    <w:abstractNumId w:val="2"/>
  </w:num>
  <w:num w:numId="15" w16cid:durableId="1814445271">
    <w:abstractNumId w:val="1"/>
  </w:num>
  <w:num w:numId="16" w16cid:durableId="1926769454">
    <w:abstractNumId w:val="0"/>
  </w:num>
  <w:num w:numId="17" w16cid:durableId="597754234">
    <w:abstractNumId w:val="27"/>
  </w:num>
  <w:num w:numId="18" w16cid:durableId="1324552878">
    <w:abstractNumId w:val="14"/>
  </w:num>
  <w:num w:numId="19" w16cid:durableId="195629937">
    <w:abstractNumId w:val="23"/>
  </w:num>
  <w:num w:numId="20" w16cid:durableId="2060129232">
    <w:abstractNumId w:val="25"/>
  </w:num>
  <w:num w:numId="21" w16cid:durableId="127743581">
    <w:abstractNumId w:val="32"/>
  </w:num>
  <w:num w:numId="22" w16cid:durableId="716703091">
    <w:abstractNumId w:val="30"/>
  </w:num>
  <w:num w:numId="23" w16cid:durableId="1885360648">
    <w:abstractNumId w:val="24"/>
  </w:num>
  <w:num w:numId="24" w16cid:durableId="2693608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7874638">
    <w:abstractNumId w:val="12"/>
  </w:num>
  <w:num w:numId="26" w16cid:durableId="18056128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26482217">
    <w:abstractNumId w:val="26"/>
  </w:num>
  <w:num w:numId="28" w16cid:durableId="1501461252">
    <w:abstractNumId w:val="18"/>
  </w:num>
  <w:num w:numId="29" w16cid:durableId="1875968035">
    <w:abstractNumId w:val="20"/>
  </w:num>
  <w:num w:numId="30" w16cid:durableId="721252610">
    <w:abstractNumId w:val="29"/>
  </w:num>
  <w:num w:numId="31" w16cid:durableId="410591694">
    <w:abstractNumId w:val="21"/>
  </w:num>
  <w:num w:numId="32" w16cid:durableId="1003820290">
    <w:abstractNumId w:val="22"/>
  </w:num>
  <w:num w:numId="33" w16cid:durableId="1590653709">
    <w:abstractNumId w:val="16"/>
  </w:num>
  <w:num w:numId="34" w16cid:durableId="1315066227">
    <w:abstractNumId w:val="13"/>
  </w:num>
  <w:num w:numId="35" w16cid:durableId="1259555650">
    <w:abstractNumId w:val="16"/>
    <w:lvlOverride w:ilvl="0">
      <w:startOverride w:val="1"/>
    </w:lvlOverride>
  </w:num>
  <w:num w:numId="36" w16cid:durableId="491331112">
    <w:abstractNumId w:val="28"/>
  </w:num>
  <w:num w:numId="37" w16cid:durableId="689840252">
    <w:abstractNumId w:val="11"/>
  </w:num>
  <w:num w:numId="38" w16cid:durableId="79857511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548905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defaultTabStop w:val="709"/>
  <w:hyphenationZone w:val="425"/>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778"/>
    <w:rsid w:val="000209C5"/>
    <w:rsid w:val="00025F62"/>
    <w:rsid w:val="00030436"/>
    <w:rsid w:val="000330E4"/>
    <w:rsid w:val="00040BC7"/>
    <w:rsid w:val="00045594"/>
    <w:rsid w:val="00063EF0"/>
    <w:rsid w:val="00065DAC"/>
    <w:rsid w:val="00070D28"/>
    <w:rsid w:val="0007660E"/>
    <w:rsid w:val="00083D4E"/>
    <w:rsid w:val="00093DBC"/>
    <w:rsid w:val="00094379"/>
    <w:rsid w:val="000B1652"/>
    <w:rsid w:val="000B5437"/>
    <w:rsid w:val="000B7459"/>
    <w:rsid w:val="000C7ED1"/>
    <w:rsid w:val="000D3B47"/>
    <w:rsid w:val="000E02DC"/>
    <w:rsid w:val="000E3B99"/>
    <w:rsid w:val="00113808"/>
    <w:rsid w:val="0012375B"/>
    <w:rsid w:val="0012379D"/>
    <w:rsid w:val="00124755"/>
    <w:rsid w:val="001313E2"/>
    <w:rsid w:val="00141435"/>
    <w:rsid w:val="001526E7"/>
    <w:rsid w:val="001535DE"/>
    <w:rsid w:val="00153C29"/>
    <w:rsid w:val="00166BD8"/>
    <w:rsid w:val="00172D83"/>
    <w:rsid w:val="00175DB1"/>
    <w:rsid w:val="00180466"/>
    <w:rsid w:val="00185115"/>
    <w:rsid w:val="00190C69"/>
    <w:rsid w:val="00191EAE"/>
    <w:rsid w:val="001A3CD6"/>
    <w:rsid w:val="001A6941"/>
    <w:rsid w:val="001B37E5"/>
    <w:rsid w:val="001C4375"/>
    <w:rsid w:val="001C72FF"/>
    <w:rsid w:val="001D6B98"/>
    <w:rsid w:val="001E07E1"/>
    <w:rsid w:val="001E2F0F"/>
    <w:rsid w:val="001E4B01"/>
    <w:rsid w:val="001F41BE"/>
    <w:rsid w:val="001F4529"/>
    <w:rsid w:val="00211C13"/>
    <w:rsid w:val="00211E78"/>
    <w:rsid w:val="0021500E"/>
    <w:rsid w:val="00216CEF"/>
    <w:rsid w:val="00216EBF"/>
    <w:rsid w:val="002276D0"/>
    <w:rsid w:val="00227F59"/>
    <w:rsid w:val="002413DB"/>
    <w:rsid w:val="00244E14"/>
    <w:rsid w:val="00251CD0"/>
    <w:rsid w:val="00267EAD"/>
    <w:rsid w:val="00273A66"/>
    <w:rsid w:val="00274254"/>
    <w:rsid w:val="00276A2B"/>
    <w:rsid w:val="00280121"/>
    <w:rsid w:val="002858B3"/>
    <w:rsid w:val="002A05AA"/>
    <w:rsid w:val="002B67E3"/>
    <w:rsid w:val="002C7CB0"/>
    <w:rsid w:val="002E394D"/>
    <w:rsid w:val="002E64F3"/>
    <w:rsid w:val="002E664C"/>
    <w:rsid w:val="002F745A"/>
    <w:rsid w:val="00302266"/>
    <w:rsid w:val="003109E1"/>
    <w:rsid w:val="003113E2"/>
    <w:rsid w:val="0031167F"/>
    <w:rsid w:val="003117BA"/>
    <w:rsid w:val="0031286D"/>
    <w:rsid w:val="00313C3B"/>
    <w:rsid w:val="003179E8"/>
    <w:rsid w:val="00351F5A"/>
    <w:rsid w:val="00355D4E"/>
    <w:rsid w:val="0035686B"/>
    <w:rsid w:val="00383E4A"/>
    <w:rsid w:val="00386D62"/>
    <w:rsid w:val="00390610"/>
    <w:rsid w:val="003B1799"/>
    <w:rsid w:val="003B1C5C"/>
    <w:rsid w:val="003C26EA"/>
    <w:rsid w:val="003C5D73"/>
    <w:rsid w:val="003C663B"/>
    <w:rsid w:val="003D1785"/>
    <w:rsid w:val="003D53F9"/>
    <w:rsid w:val="003E5074"/>
    <w:rsid w:val="004004B5"/>
    <w:rsid w:val="004063DA"/>
    <w:rsid w:val="00416557"/>
    <w:rsid w:val="004256B0"/>
    <w:rsid w:val="00432462"/>
    <w:rsid w:val="00433745"/>
    <w:rsid w:val="00436733"/>
    <w:rsid w:val="004374C5"/>
    <w:rsid w:val="00437594"/>
    <w:rsid w:val="00444390"/>
    <w:rsid w:val="00445AD5"/>
    <w:rsid w:val="00451AE9"/>
    <w:rsid w:val="00452BC9"/>
    <w:rsid w:val="00461F5E"/>
    <w:rsid w:val="00462846"/>
    <w:rsid w:val="00462C45"/>
    <w:rsid w:val="00474A37"/>
    <w:rsid w:val="0047731F"/>
    <w:rsid w:val="00480B52"/>
    <w:rsid w:val="00490612"/>
    <w:rsid w:val="004936F6"/>
    <w:rsid w:val="004A0D44"/>
    <w:rsid w:val="004B2263"/>
    <w:rsid w:val="004C575E"/>
    <w:rsid w:val="004D5714"/>
    <w:rsid w:val="004E3D53"/>
    <w:rsid w:val="004F3778"/>
    <w:rsid w:val="005000E3"/>
    <w:rsid w:val="00500B74"/>
    <w:rsid w:val="005108EC"/>
    <w:rsid w:val="00513F86"/>
    <w:rsid w:val="00515537"/>
    <w:rsid w:val="005250EE"/>
    <w:rsid w:val="00527729"/>
    <w:rsid w:val="00530BE1"/>
    <w:rsid w:val="00544B17"/>
    <w:rsid w:val="00546E6D"/>
    <w:rsid w:val="005643D1"/>
    <w:rsid w:val="00570C37"/>
    <w:rsid w:val="00583322"/>
    <w:rsid w:val="00590236"/>
    <w:rsid w:val="00592AA4"/>
    <w:rsid w:val="005A1982"/>
    <w:rsid w:val="005A4E91"/>
    <w:rsid w:val="005A5AFD"/>
    <w:rsid w:val="005A7867"/>
    <w:rsid w:val="005B223D"/>
    <w:rsid w:val="005B6910"/>
    <w:rsid w:val="005C6F03"/>
    <w:rsid w:val="005D0A0D"/>
    <w:rsid w:val="005E18C4"/>
    <w:rsid w:val="005F25DD"/>
    <w:rsid w:val="005F62B9"/>
    <w:rsid w:val="00601563"/>
    <w:rsid w:val="006123F2"/>
    <w:rsid w:val="0061389A"/>
    <w:rsid w:val="00615306"/>
    <w:rsid w:val="00622795"/>
    <w:rsid w:val="00631D49"/>
    <w:rsid w:val="006411D6"/>
    <w:rsid w:val="0064508B"/>
    <w:rsid w:val="0065474E"/>
    <w:rsid w:val="00655284"/>
    <w:rsid w:val="00661B68"/>
    <w:rsid w:val="006628E7"/>
    <w:rsid w:val="00667EEB"/>
    <w:rsid w:val="00671499"/>
    <w:rsid w:val="00682B88"/>
    <w:rsid w:val="00686347"/>
    <w:rsid w:val="006964C8"/>
    <w:rsid w:val="00697C22"/>
    <w:rsid w:val="006A029F"/>
    <w:rsid w:val="006A3108"/>
    <w:rsid w:val="006A3ADD"/>
    <w:rsid w:val="006C15CB"/>
    <w:rsid w:val="006C2408"/>
    <w:rsid w:val="006D0751"/>
    <w:rsid w:val="006D2575"/>
    <w:rsid w:val="006F0A6F"/>
    <w:rsid w:val="006F7B08"/>
    <w:rsid w:val="007021F0"/>
    <w:rsid w:val="007069DD"/>
    <w:rsid w:val="0071027E"/>
    <w:rsid w:val="00715E5C"/>
    <w:rsid w:val="00721280"/>
    <w:rsid w:val="00724555"/>
    <w:rsid w:val="0072607E"/>
    <w:rsid w:val="00736016"/>
    <w:rsid w:val="0074062D"/>
    <w:rsid w:val="00740981"/>
    <w:rsid w:val="007428A2"/>
    <w:rsid w:val="0074549E"/>
    <w:rsid w:val="00760181"/>
    <w:rsid w:val="007604D4"/>
    <w:rsid w:val="00764568"/>
    <w:rsid w:val="007672E3"/>
    <w:rsid w:val="00790C7D"/>
    <w:rsid w:val="00794C64"/>
    <w:rsid w:val="007A24D9"/>
    <w:rsid w:val="007B432E"/>
    <w:rsid w:val="007B4E9A"/>
    <w:rsid w:val="007C089E"/>
    <w:rsid w:val="007C3E6A"/>
    <w:rsid w:val="007F04F4"/>
    <w:rsid w:val="007F655F"/>
    <w:rsid w:val="008024B2"/>
    <w:rsid w:val="00803CD5"/>
    <w:rsid w:val="00827FE1"/>
    <w:rsid w:val="00836381"/>
    <w:rsid w:val="008377DF"/>
    <w:rsid w:val="00840A13"/>
    <w:rsid w:val="00847B56"/>
    <w:rsid w:val="00847D4E"/>
    <w:rsid w:val="00852B12"/>
    <w:rsid w:val="00852EA2"/>
    <w:rsid w:val="008571B4"/>
    <w:rsid w:val="0085723A"/>
    <w:rsid w:val="008625D8"/>
    <w:rsid w:val="00867819"/>
    <w:rsid w:val="0086783B"/>
    <w:rsid w:val="0088270D"/>
    <w:rsid w:val="008828F7"/>
    <w:rsid w:val="00893F43"/>
    <w:rsid w:val="00897FD1"/>
    <w:rsid w:val="008A369A"/>
    <w:rsid w:val="008A5088"/>
    <w:rsid w:val="008B3082"/>
    <w:rsid w:val="008B6631"/>
    <w:rsid w:val="008C5D38"/>
    <w:rsid w:val="008D5D3C"/>
    <w:rsid w:val="008E4873"/>
    <w:rsid w:val="008E7A94"/>
    <w:rsid w:val="008F0938"/>
    <w:rsid w:val="008F3CD8"/>
    <w:rsid w:val="008F413E"/>
    <w:rsid w:val="008F7E9B"/>
    <w:rsid w:val="00912CBF"/>
    <w:rsid w:val="00923681"/>
    <w:rsid w:val="0093189F"/>
    <w:rsid w:val="00940D68"/>
    <w:rsid w:val="00947EF7"/>
    <w:rsid w:val="00954B36"/>
    <w:rsid w:val="0095651A"/>
    <w:rsid w:val="009651BB"/>
    <w:rsid w:val="0096548D"/>
    <w:rsid w:val="00965520"/>
    <w:rsid w:val="00976350"/>
    <w:rsid w:val="0098154E"/>
    <w:rsid w:val="009827FC"/>
    <w:rsid w:val="009A295C"/>
    <w:rsid w:val="009A2E68"/>
    <w:rsid w:val="009B15D3"/>
    <w:rsid w:val="009B3EF5"/>
    <w:rsid w:val="009C6C5B"/>
    <w:rsid w:val="009D473A"/>
    <w:rsid w:val="00A06B71"/>
    <w:rsid w:val="00A07BA2"/>
    <w:rsid w:val="00A1195A"/>
    <w:rsid w:val="00A11F69"/>
    <w:rsid w:val="00A141BF"/>
    <w:rsid w:val="00A159D6"/>
    <w:rsid w:val="00A23810"/>
    <w:rsid w:val="00A25970"/>
    <w:rsid w:val="00A3040D"/>
    <w:rsid w:val="00A311AE"/>
    <w:rsid w:val="00A32BE6"/>
    <w:rsid w:val="00A33D2A"/>
    <w:rsid w:val="00A472F3"/>
    <w:rsid w:val="00A5102C"/>
    <w:rsid w:val="00A5590A"/>
    <w:rsid w:val="00A62061"/>
    <w:rsid w:val="00A6252B"/>
    <w:rsid w:val="00A6766E"/>
    <w:rsid w:val="00A73B88"/>
    <w:rsid w:val="00A83386"/>
    <w:rsid w:val="00A83FC1"/>
    <w:rsid w:val="00AA193B"/>
    <w:rsid w:val="00AA6A17"/>
    <w:rsid w:val="00AA6A64"/>
    <w:rsid w:val="00AA79C2"/>
    <w:rsid w:val="00AB1361"/>
    <w:rsid w:val="00AB4922"/>
    <w:rsid w:val="00AC0905"/>
    <w:rsid w:val="00AC11E6"/>
    <w:rsid w:val="00AC4D91"/>
    <w:rsid w:val="00AD30E3"/>
    <w:rsid w:val="00AD7DC6"/>
    <w:rsid w:val="00AE186C"/>
    <w:rsid w:val="00B03CC1"/>
    <w:rsid w:val="00B10B89"/>
    <w:rsid w:val="00B179CC"/>
    <w:rsid w:val="00B229B1"/>
    <w:rsid w:val="00B22E17"/>
    <w:rsid w:val="00B2728A"/>
    <w:rsid w:val="00B35A96"/>
    <w:rsid w:val="00B400E6"/>
    <w:rsid w:val="00B4646D"/>
    <w:rsid w:val="00B46480"/>
    <w:rsid w:val="00B5486C"/>
    <w:rsid w:val="00B71BA5"/>
    <w:rsid w:val="00B76221"/>
    <w:rsid w:val="00B857D0"/>
    <w:rsid w:val="00B8790A"/>
    <w:rsid w:val="00B902BA"/>
    <w:rsid w:val="00B93847"/>
    <w:rsid w:val="00B953C7"/>
    <w:rsid w:val="00BB4F16"/>
    <w:rsid w:val="00BC4252"/>
    <w:rsid w:val="00BD074F"/>
    <w:rsid w:val="00BE3754"/>
    <w:rsid w:val="00BF5BFB"/>
    <w:rsid w:val="00C168B2"/>
    <w:rsid w:val="00C17FAB"/>
    <w:rsid w:val="00C3198F"/>
    <w:rsid w:val="00C31E8D"/>
    <w:rsid w:val="00C32B91"/>
    <w:rsid w:val="00C576F8"/>
    <w:rsid w:val="00C65C2C"/>
    <w:rsid w:val="00C70373"/>
    <w:rsid w:val="00C70B14"/>
    <w:rsid w:val="00C71EEC"/>
    <w:rsid w:val="00C7295D"/>
    <w:rsid w:val="00C74431"/>
    <w:rsid w:val="00C74E3E"/>
    <w:rsid w:val="00C807EF"/>
    <w:rsid w:val="00C829CB"/>
    <w:rsid w:val="00C82BE0"/>
    <w:rsid w:val="00C87AF6"/>
    <w:rsid w:val="00C92962"/>
    <w:rsid w:val="00CA08DE"/>
    <w:rsid w:val="00CA6467"/>
    <w:rsid w:val="00CB549D"/>
    <w:rsid w:val="00CB5A14"/>
    <w:rsid w:val="00CC4B65"/>
    <w:rsid w:val="00CD51CA"/>
    <w:rsid w:val="00CE12FB"/>
    <w:rsid w:val="00CF69FD"/>
    <w:rsid w:val="00D047B7"/>
    <w:rsid w:val="00D067D2"/>
    <w:rsid w:val="00D20409"/>
    <w:rsid w:val="00D23E6D"/>
    <w:rsid w:val="00D41749"/>
    <w:rsid w:val="00D42735"/>
    <w:rsid w:val="00D42D14"/>
    <w:rsid w:val="00D449E0"/>
    <w:rsid w:val="00D50E9E"/>
    <w:rsid w:val="00D60C7E"/>
    <w:rsid w:val="00D71570"/>
    <w:rsid w:val="00D82DFD"/>
    <w:rsid w:val="00D905B8"/>
    <w:rsid w:val="00D90A6F"/>
    <w:rsid w:val="00D91F63"/>
    <w:rsid w:val="00D93AB0"/>
    <w:rsid w:val="00DB0329"/>
    <w:rsid w:val="00DB6B91"/>
    <w:rsid w:val="00DC037C"/>
    <w:rsid w:val="00DD2D6A"/>
    <w:rsid w:val="00DE16C4"/>
    <w:rsid w:val="00DE63B9"/>
    <w:rsid w:val="00E0791C"/>
    <w:rsid w:val="00E4130F"/>
    <w:rsid w:val="00E41556"/>
    <w:rsid w:val="00E63748"/>
    <w:rsid w:val="00E74979"/>
    <w:rsid w:val="00E76258"/>
    <w:rsid w:val="00E94E46"/>
    <w:rsid w:val="00E9593B"/>
    <w:rsid w:val="00E96E1B"/>
    <w:rsid w:val="00EA1C12"/>
    <w:rsid w:val="00EA344C"/>
    <w:rsid w:val="00EA6AB3"/>
    <w:rsid w:val="00EC23A7"/>
    <w:rsid w:val="00EC302F"/>
    <w:rsid w:val="00EC5B86"/>
    <w:rsid w:val="00EE4B56"/>
    <w:rsid w:val="00EE69A7"/>
    <w:rsid w:val="00EF0F5C"/>
    <w:rsid w:val="00F12430"/>
    <w:rsid w:val="00F1249A"/>
    <w:rsid w:val="00F306D5"/>
    <w:rsid w:val="00F40712"/>
    <w:rsid w:val="00F4228A"/>
    <w:rsid w:val="00F432B5"/>
    <w:rsid w:val="00F47AFD"/>
    <w:rsid w:val="00F61015"/>
    <w:rsid w:val="00F76D2B"/>
    <w:rsid w:val="00F80987"/>
    <w:rsid w:val="00F95199"/>
    <w:rsid w:val="00F96657"/>
    <w:rsid w:val="00F97DEE"/>
    <w:rsid w:val="00FA35F4"/>
    <w:rsid w:val="00FA3A7C"/>
    <w:rsid w:val="00FA7A3A"/>
    <w:rsid w:val="00FA7B87"/>
    <w:rsid w:val="00FB696A"/>
    <w:rsid w:val="00FC74C4"/>
    <w:rsid w:val="00FD1534"/>
    <w:rsid w:val="00FD2E7E"/>
    <w:rsid w:val="00FE0001"/>
    <w:rsid w:val="00FF33C4"/>
    <w:rsid w:val="00FF4A3C"/>
    <w:rsid w:val="00FF7284"/>
  </w:rsids>
  <m:mathPr>
    <m:mathFont m:val="Cambria Math"/>
    <m:brkBin m:val="before"/>
    <m:brkBinSub m:val="--"/>
    <m:smallFrac m:val="0"/>
    <m:dispDef/>
    <m:lMargin m:val="0"/>
    <m:rMargin m:val="0"/>
    <m:defJc m:val="centerGroup"/>
    <m:wrapIndent m:val="1440"/>
    <m:intLim m:val="subSup"/>
    <m:naryLim m:val="undOvr"/>
  </m:mathPr>
  <w:themeFontLang w:val="de-CH"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AC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uiPriority="9" w:qFormat="1"/>
    <w:lsdException w:name="heading 3" w:locked="0" w:uiPriority="9" w:qFormat="1"/>
    <w:lsdException w:name="heading 4" w:locked="0" w:uiPriority="9" w:qFormat="1"/>
    <w:lsdException w:name="heading 5" w:locked="0"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0" w:semiHidden="1" w:uiPriority="9" w:unhideWhenUsed="1" w:qFormat="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0" w:qFormat="1"/>
    <w:lsdException w:name="Closing" w:semiHidden="1" w:unhideWhenUsed="1"/>
    <w:lsdException w:name="Signature" w:semiHidden="1" w:unhideWhenUsed="1"/>
    <w:lsdException w:name="Default Paragraph Font" w:locked="0"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12"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semiHidden="1" w:uiPriority="14"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Standard">
    <w:name w:val="Normal"/>
    <w:uiPriority w:val="99"/>
    <w:unhideWhenUsed/>
    <w:rsid w:val="00B71BA5"/>
    <w:pPr>
      <w:spacing w:line="256" w:lineRule="auto"/>
      <w:jc w:val="both"/>
    </w:pPr>
    <w:rPr>
      <w:rFonts w:ascii="Times New Roman" w:hAnsi="Times New Roman"/>
      <w:sz w:val="20"/>
    </w:rPr>
  </w:style>
  <w:style w:type="paragraph" w:styleId="berschrift1">
    <w:name w:val="heading 1"/>
    <w:basedOn w:val="Standard"/>
    <w:link w:val="berschrift1Zchn"/>
    <w:uiPriority w:val="99"/>
    <w:semiHidden/>
    <w:qFormat/>
    <w:rsid w:val="00965520"/>
    <w:pPr>
      <w:keepNext/>
      <w:widowControl w:val="0"/>
      <w:numPr>
        <w:numId w:val="18"/>
      </w:numPr>
      <w:tabs>
        <w:tab w:val="left" w:pos="284"/>
      </w:tabs>
      <w:suppressAutoHyphens/>
      <w:autoSpaceDE w:val="0"/>
      <w:autoSpaceDN w:val="0"/>
      <w:adjustRightInd w:val="0"/>
      <w:spacing w:before="340" w:after="227" w:line="340" w:lineRule="atLeast"/>
      <w:outlineLvl w:val="0"/>
    </w:pPr>
    <w:rPr>
      <w:rFonts w:eastAsia="Times New Roman" w:cs="MinionPro-Regular"/>
      <w:b/>
      <w:color w:val="000000"/>
      <w:sz w:val="21"/>
      <w:szCs w:val="30"/>
      <w:lang w:val="de-DE" w:eastAsia="de-DE"/>
    </w:rPr>
  </w:style>
  <w:style w:type="paragraph" w:styleId="berschrift2">
    <w:name w:val="heading 2"/>
    <w:basedOn w:val="Standard"/>
    <w:link w:val="berschrift2Zchn"/>
    <w:uiPriority w:val="99"/>
    <w:semiHidden/>
    <w:qFormat/>
    <w:rsid w:val="00965520"/>
    <w:pPr>
      <w:keepNext/>
      <w:widowControl w:val="0"/>
      <w:numPr>
        <w:numId w:val="19"/>
      </w:numPr>
      <w:tabs>
        <w:tab w:val="left" w:pos="284"/>
      </w:tabs>
      <w:suppressAutoHyphens/>
      <w:autoSpaceDE w:val="0"/>
      <w:autoSpaceDN w:val="0"/>
      <w:adjustRightInd w:val="0"/>
      <w:spacing w:before="113" w:after="57" w:line="300" w:lineRule="atLeast"/>
      <w:ind w:left="0" w:firstLine="0"/>
      <w:outlineLvl w:val="1"/>
    </w:pPr>
    <w:rPr>
      <w:rFonts w:eastAsia="Times New Roman" w:cs="MinionPro-Regular"/>
      <w:b/>
      <w:color w:val="000000"/>
      <w:sz w:val="21"/>
      <w:szCs w:val="24"/>
      <w:lang w:val="de-DE" w:eastAsia="de-DE"/>
    </w:rPr>
  </w:style>
  <w:style w:type="paragraph" w:styleId="berschrift3">
    <w:name w:val="heading 3"/>
    <w:basedOn w:val="Standard"/>
    <w:link w:val="berschrift3Zchn"/>
    <w:uiPriority w:val="99"/>
    <w:semiHidden/>
    <w:qFormat/>
    <w:rsid w:val="00965520"/>
    <w:pPr>
      <w:keepNext/>
      <w:widowControl w:val="0"/>
      <w:numPr>
        <w:numId w:val="20"/>
      </w:numPr>
      <w:tabs>
        <w:tab w:val="left" w:pos="284"/>
      </w:tabs>
      <w:suppressAutoHyphens/>
      <w:autoSpaceDE w:val="0"/>
      <w:autoSpaceDN w:val="0"/>
      <w:adjustRightInd w:val="0"/>
      <w:spacing w:before="113" w:after="57" w:line="280" w:lineRule="atLeast"/>
      <w:ind w:left="0" w:firstLine="0"/>
      <w:outlineLvl w:val="2"/>
    </w:pPr>
    <w:rPr>
      <w:rFonts w:eastAsia="Times New Roman" w:cs="MinionPro-Regular"/>
      <w:i/>
      <w:color w:val="000000"/>
      <w:sz w:val="21"/>
      <w:szCs w:val="23"/>
      <w:lang w:val="de-DE" w:eastAsia="de-DE"/>
    </w:rPr>
  </w:style>
  <w:style w:type="paragraph" w:styleId="berschrift4">
    <w:name w:val="heading 4"/>
    <w:basedOn w:val="Standard"/>
    <w:link w:val="berschrift4Zchn"/>
    <w:uiPriority w:val="99"/>
    <w:semiHidden/>
    <w:qFormat/>
    <w:rsid w:val="00965520"/>
    <w:pPr>
      <w:keepNext/>
      <w:widowControl w:val="0"/>
      <w:numPr>
        <w:numId w:val="21"/>
      </w:numPr>
      <w:tabs>
        <w:tab w:val="left" w:pos="284"/>
      </w:tabs>
      <w:suppressAutoHyphens/>
      <w:autoSpaceDE w:val="0"/>
      <w:autoSpaceDN w:val="0"/>
      <w:adjustRightInd w:val="0"/>
      <w:spacing w:before="113" w:after="57" w:line="280" w:lineRule="atLeast"/>
      <w:ind w:left="0" w:firstLine="0"/>
      <w:outlineLvl w:val="3"/>
    </w:pPr>
    <w:rPr>
      <w:rFonts w:eastAsia="Times New Roman" w:cs="MinionPro-Regular"/>
      <w:color w:val="000000"/>
      <w:sz w:val="21"/>
      <w:szCs w:val="24"/>
      <w:lang w:val="de-DE" w:eastAsia="de-DE"/>
    </w:rPr>
  </w:style>
  <w:style w:type="paragraph" w:styleId="berschrift5">
    <w:name w:val="heading 5"/>
    <w:basedOn w:val="Standard"/>
    <w:link w:val="berschrift5Zchn"/>
    <w:uiPriority w:val="99"/>
    <w:semiHidden/>
    <w:qFormat/>
    <w:rsid w:val="00B5486C"/>
    <w:pPr>
      <w:keepNext/>
      <w:widowControl w:val="0"/>
      <w:numPr>
        <w:numId w:val="23"/>
      </w:numPr>
      <w:tabs>
        <w:tab w:val="left" w:pos="284"/>
      </w:tabs>
      <w:suppressAutoHyphens/>
      <w:autoSpaceDE w:val="0"/>
      <w:autoSpaceDN w:val="0"/>
      <w:adjustRightInd w:val="0"/>
      <w:spacing w:before="113" w:after="57" w:line="280" w:lineRule="atLeast"/>
      <w:ind w:left="357" w:hanging="357"/>
      <w:outlineLvl w:val="4"/>
    </w:pPr>
    <w:rPr>
      <w:rFonts w:eastAsia="Times New Roman" w:cs="MinionPro-Regular"/>
      <w:color w:val="000000"/>
      <w:sz w:val="21"/>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locked/>
    <w:rsid w:val="00BD074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244E14"/>
    <w:rPr>
      <w:rFonts w:ascii="Times New Roman" w:hAnsi="Times New Roman"/>
      <w:sz w:val="20"/>
    </w:rPr>
  </w:style>
  <w:style w:type="paragraph" w:styleId="Fuzeile">
    <w:name w:val="footer"/>
    <w:basedOn w:val="Standard"/>
    <w:link w:val="FuzeileZchn"/>
    <w:uiPriority w:val="99"/>
    <w:semiHidden/>
    <w:locked/>
    <w:rsid w:val="00BD074F"/>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244E14"/>
    <w:rPr>
      <w:rFonts w:ascii="Times New Roman" w:hAnsi="Times New Roman"/>
      <w:sz w:val="20"/>
    </w:rPr>
  </w:style>
  <w:style w:type="paragraph" w:customStyle="1" w:styleId="Autor">
    <w:name w:val="Autor"/>
    <w:basedOn w:val="Standard"/>
    <w:next w:val="Text"/>
    <w:autoRedefine/>
    <w:uiPriority w:val="2"/>
    <w:qFormat/>
    <w:rsid w:val="001A6941"/>
    <w:pPr>
      <w:widowControl w:val="0"/>
      <w:autoSpaceDE w:val="0"/>
      <w:autoSpaceDN w:val="0"/>
      <w:adjustRightInd w:val="0"/>
      <w:spacing w:after="113" w:line="270" w:lineRule="atLeast"/>
    </w:pPr>
    <w:rPr>
      <w:rFonts w:eastAsia="Times New Roman" w:cs="MinionPro-Regular"/>
      <w:color w:val="000000"/>
      <w:szCs w:val="21"/>
      <w:lang w:eastAsia="de-DE"/>
    </w:rPr>
  </w:style>
  <w:style w:type="character" w:customStyle="1" w:styleId="berschrift1Zchn">
    <w:name w:val="Überschrift 1 Zchn"/>
    <w:basedOn w:val="Absatz-Standardschriftart"/>
    <w:link w:val="berschrift1"/>
    <w:uiPriority w:val="99"/>
    <w:semiHidden/>
    <w:rsid w:val="00EC302F"/>
    <w:rPr>
      <w:rFonts w:ascii="Times New Roman" w:eastAsia="Times New Roman" w:hAnsi="Times New Roman" w:cs="MinionPro-Regular"/>
      <w:b/>
      <w:color w:val="000000"/>
      <w:sz w:val="21"/>
      <w:szCs w:val="30"/>
      <w:lang w:val="de-DE" w:eastAsia="de-DE"/>
    </w:rPr>
  </w:style>
  <w:style w:type="character" w:customStyle="1" w:styleId="berschrift2Zchn">
    <w:name w:val="Überschrift 2 Zchn"/>
    <w:basedOn w:val="Absatz-Standardschriftart"/>
    <w:link w:val="berschrift2"/>
    <w:uiPriority w:val="99"/>
    <w:semiHidden/>
    <w:rsid w:val="00EC302F"/>
    <w:rPr>
      <w:rFonts w:ascii="Times New Roman" w:eastAsia="Times New Roman" w:hAnsi="Times New Roman" w:cs="MinionPro-Regular"/>
      <w:b/>
      <w:color w:val="000000"/>
      <w:sz w:val="21"/>
      <w:szCs w:val="24"/>
      <w:lang w:val="de-DE" w:eastAsia="de-DE"/>
    </w:rPr>
  </w:style>
  <w:style w:type="paragraph" w:styleId="Titel">
    <w:name w:val="Title"/>
    <w:basedOn w:val="Standard"/>
    <w:next w:val="Text"/>
    <w:link w:val="TitelZchn"/>
    <w:autoRedefine/>
    <w:qFormat/>
    <w:rsid w:val="0093189F"/>
    <w:pPr>
      <w:widowControl w:val="0"/>
      <w:autoSpaceDE w:val="0"/>
      <w:autoSpaceDN w:val="0"/>
      <w:adjustRightInd w:val="0"/>
      <w:spacing w:after="113" w:line="270" w:lineRule="atLeast"/>
      <w:jc w:val="left"/>
    </w:pPr>
    <w:rPr>
      <w:rFonts w:eastAsia="Times New Roman" w:cs="MinionPro-Regular"/>
      <w:b/>
      <w:color w:val="000000"/>
      <w:sz w:val="40"/>
      <w:szCs w:val="21"/>
      <w:lang w:eastAsia="de-DE"/>
    </w:rPr>
  </w:style>
  <w:style w:type="paragraph" w:styleId="Funotentext">
    <w:name w:val="footnote text"/>
    <w:basedOn w:val="Standard"/>
    <w:link w:val="FunotentextZchn"/>
    <w:uiPriority w:val="9"/>
    <w:qFormat/>
    <w:rsid w:val="0093189F"/>
    <w:pPr>
      <w:tabs>
        <w:tab w:val="left" w:pos="142"/>
        <w:tab w:val="left" w:pos="1418"/>
      </w:tabs>
      <w:autoSpaceDE w:val="0"/>
      <w:autoSpaceDN w:val="0"/>
      <w:adjustRightInd w:val="0"/>
      <w:spacing w:after="0" w:line="220" w:lineRule="atLeast"/>
      <w:ind w:left="142" w:hanging="142"/>
    </w:pPr>
    <w:rPr>
      <w:rFonts w:eastAsia="Times New Roman" w:cs="MinionPro-Regular"/>
      <w:color w:val="000000"/>
      <w:sz w:val="17"/>
      <w:szCs w:val="18"/>
      <w:lang w:eastAsia="de-DE"/>
    </w:rPr>
  </w:style>
  <w:style w:type="character" w:customStyle="1" w:styleId="FunotentextZchn">
    <w:name w:val="Fußnotentext Zchn"/>
    <w:basedOn w:val="Absatz-Standardschriftart"/>
    <w:link w:val="Funotentext"/>
    <w:uiPriority w:val="9"/>
    <w:rsid w:val="0093189F"/>
    <w:rPr>
      <w:rFonts w:ascii="Times New Roman" w:eastAsia="Times New Roman" w:hAnsi="Times New Roman" w:cs="MinionPro-Regular"/>
      <w:color w:val="000000"/>
      <w:sz w:val="17"/>
      <w:szCs w:val="18"/>
      <w:lang w:eastAsia="de-DE"/>
    </w:rPr>
  </w:style>
  <w:style w:type="character" w:styleId="Funotenzeichen">
    <w:name w:val="footnote reference"/>
    <w:basedOn w:val="Absatz-Standardschriftart"/>
    <w:uiPriority w:val="99"/>
    <w:rsid w:val="0074062D"/>
    <w:rPr>
      <w:vertAlign w:val="superscript"/>
    </w:rPr>
  </w:style>
  <w:style w:type="character" w:customStyle="1" w:styleId="berschrift3Zchn">
    <w:name w:val="Überschrift 3 Zchn"/>
    <w:basedOn w:val="Absatz-Standardschriftart"/>
    <w:link w:val="berschrift3"/>
    <w:uiPriority w:val="99"/>
    <w:semiHidden/>
    <w:rsid w:val="00EC302F"/>
    <w:rPr>
      <w:rFonts w:ascii="Times New Roman" w:eastAsia="Times New Roman" w:hAnsi="Times New Roman" w:cs="MinionPro-Regular"/>
      <w:i/>
      <w:color w:val="000000"/>
      <w:sz w:val="21"/>
      <w:szCs w:val="23"/>
      <w:lang w:val="de-DE" w:eastAsia="de-DE"/>
    </w:rPr>
  </w:style>
  <w:style w:type="table" w:styleId="Tabellenraster">
    <w:name w:val="Table Grid"/>
    <w:basedOn w:val="NormaleTabelle"/>
    <w:uiPriority w:val="39"/>
    <w:rsid w:val="007C3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1">
    <w:name w:val="Liste 1."/>
    <w:basedOn w:val="Standard"/>
    <w:autoRedefine/>
    <w:uiPriority w:val="8"/>
    <w:qFormat/>
    <w:rsid w:val="0093189F"/>
    <w:pPr>
      <w:widowControl w:val="0"/>
      <w:numPr>
        <w:numId w:val="17"/>
      </w:numPr>
      <w:autoSpaceDE w:val="0"/>
      <w:autoSpaceDN w:val="0"/>
      <w:adjustRightInd w:val="0"/>
      <w:spacing w:after="0" w:line="240" w:lineRule="auto"/>
    </w:pPr>
    <w:rPr>
      <w:rFonts w:eastAsia="Times New Roman" w:cs="MinionPro-Regular"/>
      <w:color w:val="000000"/>
      <w:sz w:val="21"/>
      <w:szCs w:val="21"/>
      <w:lang w:eastAsia="de-DE"/>
    </w:rPr>
  </w:style>
  <w:style w:type="paragraph" w:customStyle="1" w:styleId="Tabellenkopf">
    <w:name w:val="Tabellenkopf"/>
    <w:uiPriority w:val="19"/>
    <w:qFormat/>
    <w:rsid w:val="0093189F"/>
    <w:pPr>
      <w:spacing w:before="113" w:after="113" w:line="220" w:lineRule="exact"/>
      <w:jc w:val="both"/>
    </w:pPr>
    <w:rPr>
      <w:rFonts w:ascii="Times New Roman" w:hAnsi="Times New Roman" w:cs="Times New Roman"/>
      <w:b/>
      <w:sz w:val="21"/>
      <w:szCs w:val="20"/>
    </w:rPr>
  </w:style>
  <w:style w:type="paragraph" w:customStyle="1" w:styleId="Tabellentext">
    <w:name w:val="Tabellentext"/>
    <w:basedOn w:val="Tabellenkopf"/>
    <w:uiPriority w:val="19"/>
    <w:qFormat/>
    <w:rsid w:val="00355D4E"/>
    <w:rPr>
      <w:b w:val="0"/>
    </w:rPr>
  </w:style>
  <w:style w:type="paragraph" w:customStyle="1" w:styleId="Tabellenliste">
    <w:name w:val="Tabellenliste"/>
    <w:basedOn w:val="Tabellentext"/>
    <w:uiPriority w:val="99"/>
    <w:semiHidden/>
    <w:locked/>
    <w:rsid w:val="00355D4E"/>
    <w:pPr>
      <w:numPr>
        <w:numId w:val="6"/>
      </w:numPr>
      <w:tabs>
        <w:tab w:val="num" w:pos="360"/>
      </w:tabs>
      <w:spacing w:before="0"/>
      <w:ind w:left="0" w:firstLine="0"/>
      <w:contextualSpacing/>
    </w:pPr>
  </w:style>
  <w:style w:type="paragraph" w:customStyle="1" w:styleId="Tabellenlegende">
    <w:name w:val="Tabellenlegende"/>
    <w:basedOn w:val="Standard"/>
    <w:next w:val="Standard"/>
    <w:uiPriority w:val="99"/>
    <w:semiHidden/>
    <w:locked/>
    <w:rsid w:val="00355D4E"/>
    <w:pPr>
      <w:spacing w:after="113" w:line="220" w:lineRule="exact"/>
      <w:contextualSpacing/>
    </w:pPr>
    <w:rPr>
      <w:rFonts w:cs="Times New Roman"/>
      <w:szCs w:val="20"/>
      <w:lang w:val="de-DE"/>
    </w:rPr>
  </w:style>
  <w:style w:type="paragraph" w:customStyle="1" w:styleId="AbstractDE">
    <w:name w:val="Abstract DE"/>
    <w:basedOn w:val="Standard"/>
    <w:next w:val="Text"/>
    <w:autoRedefine/>
    <w:uiPriority w:val="10"/>
    <w:qFormat/>
    <w:rsid w:val="001A6941"/>
    <w:pPr>
      <w:widowControl w:val="0"/>
      <w:autoSpaceDE w:val="0"/>
      <w:autoSpaceDN w:val="0"/>
      <w:adjustRightInd w:val="0"/>
      <w:spacing w:after="113" w:line="270" w:lineRule="atLeast"/>
      <w:contextualSpacing/>
    </w:pPr>
    <w:rPr>
      <w:rFonts w:eastAsia="Times New Roman" w:cs="MinionPro-Regular"/>
      <w:b/>
      <w:color w:val="000000"/>
      <w:szCs w:val="21"/>
      <w:lang w:eastAsia="de-DE"/>
    </w:rPr>
  </w:style>
  <w:style w:type="paragraph" w:customStyle="1" w:styleId="AbstractFR">
    <w:name w:val="Abstract FR"/>
    <w:basedOn w:val="Standard"/>
    <w:next w:val="Text"/>
    <w:autoRedefine/>
    <w:uiPriority w:val="11"/>
    <w:qFormat/>
    <w:rsid w:val="001A6941"/>
    <w:pPr>
      <w:widowControl w:val="0"/>
      <w:autoSpaceDE w:val="0"/>
      <w:autoSpaceDN w:val="0"/>
      <w:adjustRightInd w:val="0"/>
      <w:spacing w:after="113" w:line="270" w:lineRule="atLeast"/>
      <w:contextualSpacing/>
    </w:pPr>
    <w:rPr>
      <w:rFonts w:eastAsia="Times New Roman" w:cs="MinionPro-Regular"/>
      <w:b/>
      <w:color w:val="000000"/>
      <w:szCs w:val="21"/>
      <w:lang w:val="fr-CH" w:eastAsia="de-DE"/>
    </w:rPr>
  </w:style>
  <w:style w:type="paragraph" w:customStyle="1" w:styleId="Text">
    <w:name w:val="Text"/>
    <w:basedOn w:val="Standard"/>
    <w:uiPriority w:val="7"/>
    <w:qFormat/>
    <w:rsid w:val="001C72FF"/>
    <w:pPr>
      <w:widowControl w:val="0"/>
      <w:autoSpaceDE w:val="0"/>
      <w:autoSpaceDN w:val="0"/>
      <w:adjustRightInd w:val="0"/>
      <w:spacing w:after="113" w:line="270" w:lineRule="atLeast"/>
    </w:pPr>
    <w:rPr>
      <w:rFonts w:eastAsia="Times New Roman" w:cs="MinionPro-Regular"/>
      <w:color w:val="000000"/>
      <w:sz w:val="21"/>
      <w:szCs w:val="21"/>
      <w:lang w:eastAsia="de-DE"/>
    </w:rPr>
  </w:style>
  <w:style w:type="paragraph" w:customStyle="1" w:styleId="Liste">
    <w:name w:val="Liste –"/>
    <w:basedOn w:val="Standard"/>
    <w:autoRedefine/>
    <w:uiPriority w:val="8"/>
    <w:qFormat/>
    <w:rsid w:val="0093189F"/>
    <w:pPr>
      <w:widowControl w:val="0"/>
      <w:numPr>
        <w:numId w:val="22"/>
      </w:numPr>
      <w:autoSpaceDE w:val="0"/>
      <w:autoSpaceDN w:val="0"/>
      <w:adjustRightInd w:val="0"/>
      <w:spacing w:after="113" w:line="250" w:lineRule="atLeast"/>
      <w:ind w:left="357" w:hanging="357"/>
    </w:pPr>
    <w:rPr>
      <w:rFonts w:eastAsia="Times New Roman" w:cs="MinionPro-Regular"/>
      <w:color w:val="000000"/>
      <w:sz w:val="21"/>
      <w:szCs w:val="21"/>
      <w:lang w:eastAsia="de-DE"/>
    </w:rPr>
  </w:style>
  <w:style w:type="character" w:customStyle="1" w:styleId="berschrift4Zchn">
    <w:name w:val="Überschrift 4 Zchn"/>
    <w:basedOn w:val="Absatz-Standardschriftart"/>
    <w:link w:val="berschrift4"/>
    <w:uiPriority w:val="99"/>
    <w:semiHidden/>
    <w:rsid w:val="00EC302F"/>
    <w:rPr>
      <w:rFonts w:ascii="Times New Roman" w:eastAsia="Times New Roman" w:hAnsi="Times New Roman" w:cs="MinionPro-Regular"/>
      <w:color w:val="000000"/>
      <w:sz w:val="21"/>
      <w:szCs w:val="24"/>
      <w:lang w:val="de-DE" w:eastAsia="de-DE"/>
    </w:rPr>
  </w:style>
  <w:style w:type="character" w:styleId="Fett">
    <w:name w:val="Strong"/>
    <w:basedOn w:val="Absatz-Standardschriftart"/>
    <w:uiPriority w:val="11"/>
    <w:semiHidden/>
    <w:qFormat/>
    <w:rsid w:val="008024B2"/>
    <w:rPr>
      <w:b/>
      <w:bCs/>
    </w:rPr>
  </w:style>
  <w:style w:type="character" w:customStyle="1" w:styleId="Kapitlchen">
    <w:name w:val="Kapitälchen"/>
    <w:basedOn w:val="Absatz-Standardschriftart"/>
    <w:uiPriority w:val="13"/>
    <w:rsid w:val="00444390"/>
    <w:rPr>
      <w:rFonts w:ascii="Times New Roman" w:hAnsi="Times New Roman"/>
      <w:caps w:val="0"/>
      <w:smallCaps/>
      <w:lang w:val="de-CH"/>
    </w:rPr>
  </w:style>
  <w:style w:type="paragraph" w:styleId="Untertitel">
    <w:name w:val="Subtitle"/>
    <w:basedOn w:val="Standard"/>
    <w:next w:val="Text"/>
    <w:link w:val="UntertitelZchn"/>
    <w:autoRedefine/>
    <w:uiPriority w:val="1"/>
    <w:qFormat/>
    <w:rsid w:val="00D42D1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281"/>
      </w:tabs>
      <w:autoSpaceDE w:val="0"/>
      <w:autoSpaceDN w:val="0"/>
      <w:adjustRightInd w:val="0"/>
      <w:spacing w:after="113" w:line="270" w:lineRule="atLeast"/>
      <w:jc w:val="left"/>
    </w:pPr>
    <w:rPr>
      <w:rFonts w:eastAsia="Times New Roman" w:cs="Times New Roman"/>
      <w:b/>
      <w:color w:val="000000"/>
      <w:sz w:val="23"/>
      <w:szCs w:val="21"/>
      <w:lang w:eastAsia="de-DE"/>
    </w:rPr>
  </w:style>
  <w:style w:type="paragraph" w:styleId="Sprechblasentext">
    <w:name w:val="Balloon Text"/>
    <w:basedOn w:val="Standard"/>
    <w:link w:val="SprechblasentextZchn"/>
    <w:uiPriority w:val="99"/>
    <w:semiHidden/>
    <w:unhideWhenUsed/>
    <w:locked/>
    <w:rsid w:val="00F76D2B"/>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76D2B"/>
    <w:rPr>
      <w:rFonts w:ascii="Segoe UI" w:hAnsi="Segoe UI" w:cs="Segoe UI"/>
      <w:sz w:val="18"/>
      <w:szCs w:val="18"/>
    </w:rPr>
  </w:style>
  <w:style w:type="paragraph" w:styleId="berarbeitung">
    <w:name w:val="Revision"/>
    <w:hidden/>
    <w:uiPriority w:val="99"/>
    <w:semiHidden/>
    <w:rsid w:val="00C17FAB"/>
    <w:pPr>
      <w:spacing w:after="0" w:line="240" w:lineRule="auto"/>
    </w:pPr>
    <w:rPr>
      <w:rFonts w:ascii="Times New Roman" w:hAnsi="Times New Roman"/>
      <w:sz w:val="20"/>
    </w:rPr>
  </w:style>
  <w:style w:type="character" w:customStyle="1" w:styleId="berschrift5Zchn">
    <w:name w:val="Überschrift 5 Zchn"/>
    <w:basedOn w:val="Absatz-Standardschriftart"/>
    <w:link w:val="berschrift5"/>
    <w:uiPriority w:val="99"/>
    <w:semiHidden/>
    <w:rsid w:val="00EC302F"/>
    <w:rPr>
      <w:rFonts w:ascii="Times New Roman" w:eastAsia="Times New Roman" w:hAnsi="Times New Roman" w:cs="MinionPro-Regular"/>
      <w:color w:val="000000"/>
      <w:sz w:val="21"/>
      <w:szCs w:val="24"/>
      <w:lang w:val="de-DE" w:eastAsia="de-DE"/>
    </w:rPr>
  </w:style>
  <w:style w:type="paragraph" w:customStyle="1" w:styleId="MetadatenText">
    <w:name w:val="Metadaten Text"/>
    <w:basedOn w:val="Standard"/>
    <w:uiPriority w:val="99"/>
    <w:rsid w:val="00030436"/>
    <w:rPr>
      <w:sz w:val="16"/>
    </w:rPr>
  </w:style>
  <w:style w:type="paragraph" w:customStyle="1" w:styleId="1">
    <w:name w:val="Ü 1"/>
    <w:basedOn w:val="berschrift1"/>
    <w:next w:val="Text"/>
    <w:uiPriority w:val="2"/>
    <w:qFormat/>
    <w:rsid w:val="00C71EEC"/>
    <w:pPr>
      <w:numPr>
        <w:numId w:val="25"/>
      </w:numPr>
    </w:pPr>
    <w:rPr>
      <w:shd w:val="clear" w:color="auto" w:fill="FFFFFF"/>
      <w:lang w:val="de-CH"/>
    </w:rPr>
  </w:style>
  <w:style w:type="paragraph" w:customStyle="1" w:styleId="2">
    <w:name w:val="Ü 2"/>
    <w:basedOn w:val="berschrift2"/>
    <w:next w:val="Text"/>
    <w:uiPriority w:val="3"/>
    <w:qFormat/>
    <w:rsid w:val="00C71EEC"/>
    <w:pPr>
      <w:numPr>
        <w:ilvl w:val="1"/>
        <w:numId w:val="25"/>
      </w:numPr>
    </w:pPr>
    <w:rPr>
      <w:lang w:val="de-CH"/>
    </w:rPr>
  </w:style>
  <w:style w:type="paragraph" w:customStyle="1" w:styleId="3">
    <w:name w:val="Ü 3"/>
    <w:basedOn w:val="berschrift3"/>
    <w:next w:val="Text"/>
    <w:uiPriority w:val="4"/>
    <w:qFormat/>
    <w:rsid w:val="00444390"/>
    <w:pPr>
      <w:numPr>
        <w:ilvl w:val="2"/>
        <w:numId w:val="25"/>
      </w:numPr>
    </w:pPr>
    <w:rPr>
      <w:b/>
      <w:i w:val="0"/>
      <w:lang w:val="de-CH"/>
    </w:rPr>
  </w:style>
  <w:style w:type="paragraph" w:customStyle="1" w:styleId="4">
    <w:name w:val="Ü 4"/>
    <w:basedOn w:val="berschrift4"/>
    <w:next w:val="Text"/>
    <w:uiPriority w:val="5"/>
    <w:qFormat/>
    <w:rsid w:val="00444390"/>
    <w:pPr>
      <w:numPr>
        <w:numId w:val="32"/>
      </w:numPr>
    </w:pPr>
    <w:rPr>
      <w:b/>
      <w:lang w:val="de-CH"/>
    </w:rPr>
  </w:style>
  <w:style w:type="paragraph" w:customStyle="1" w:styleId="5">
    <w:name w:val="Ü 5"/>
    <w:basedOn w:val="berschrift5"/>
    <w:next w:val="Text"/>
    <w:uiPriority w:val="6"/>
    <w:qFormat/>
    <w:rsid w:val="00615306"/>
    <w:pPr>
      <w:numPr>
        <w:numId w:val="33"/>
      </w:numPr>
    </w:pPr>
    <w:rPr>
      <w:b/>
      <w:lang w:val="de-CH"/>
    </w:rPr>
  </w:style>
  <w:style w:type="numbering" w:customStyle="1" w:styleId="Headings">
    <w:name w:val="Headings"/>
    <w:uiPriority w:val="99"/>
    <w:rsid w:val="005108EC"/>
    <w:pPr>
      <w:numPr>
        <w:numId w:val="25"/>
      </w:numPr>
    </w:pPr>
  </w:style>
  <w:style w:type="character" w:customStyle="1" w:styleId="TitelZchn">
    <w:name w:val="Titel Zchn"/>
    <w:basedOn w:val="Absatz-Standardschriftart"/>
    <w:link w:val="Titel"/>
    <w:rsid w:val="00912CBF"/>
    <w:rPr>
      <w:rFonts w:ascii="Times New Roman" w:eastAsia="Times New Roman" w:hAnsi="Times New Roman" w:cs="MinionPro-Regular"/>
      <w:b/>
      <w:color w:val="000000"/>
      <w:sz w:val="40"/>
      <w:szCs w:val="21"/>
      <w:lang w:eastAsia="de-DE"/>
    </w:rPr>
  </w:style>
  <w:style w:type="character" w:customStyle="1" w:styleId="UntertitelZchn">
    <w:name w:val="Untertitel Zchn"/>
    <w:basedOn w:val="Absatz-Standardschriftart"/>
    <w:link w:val="Untertitel"/>
    <w:uiPriority w:val="1"/>
    <w:rsid w:val="00D42D14"/>
    <w:rPr>
      <w:rFonts w:ascii="Times New Roman" w:eastAsia="Times New Roman" w:hAnsi="Times New Roman" w:cs="Times New Roman"/>
      <w:b/>
      <w:color w:val="000000"/>
      <w:sz w:val="23"/>
      <w:szCs w:val="21"/>
      <w:lang w:eastAsia="de-DE"/>
    </w:rPr>
  </w:style>
  <w:style w:type="character" w:styleId="Hyperlink">
    <w:name w:val="Hyperlink"/>
    <w:basedOn w:val="Absatz-Standardschriftart"/>
    <w:uiPriority w:val="99"/>
    <w:unhideWhenUsed/>
    <w:locked/>
    <w:rsid w:val="00444390"/>
    <w:rPr>
      <w:color w:val="0563C1" w:themeColor="hyperlink"/>
      <w:u w:val="single"/>
    </w:rPr>
  </w:style>
  <w:style w:type="character" w:styleId="NichtaufgelsteErwhnung">
    <w:name w:val="Unresolved Mention"/>
    <w:basedOn w:val="Absatz-Standardschriftart"/>
    <w:uiPriority w:val="99"/>
    <w:semiHidden/>
    <w:unhideWhenUsed/>
    <w:rsid w:val="00444390"/>
    <w:rPr>
      <w:color w:val="605E5C"/>
      <w:shd w:val="clear" w:color="auto" w:fill="E1DFDD"/>
    </w:rPr>
  </w:style>
  <w:style w:type="character" w:styleId="Platzhaltertext">
    <w:name w:val="Placeholder Text"/>
    <w:basedOn w:val="Absatz-Standardschriftart"/>
    <w:uiPriority w:val="99"/>
    <w:semiHidden/>
    <w:rsid w:val="00C31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839845">
      <w:bodyDiv w:val="1"/>
      <w:marLeft w:val="0"/>
      <w:marRight w:val="0"/>
      <w:marTop w:val="0"/>
      <w:marBottom w:val="0"/>
      <w:divBdr>
        <w:top w:val="none" w:sz="0" w:space="0" w:color="auto"/>
        <w:left w:val="none" w:sz="0" w:space="0" w:color="auto"/>
        <w:bottom w:val="none" w:sz="0" w:space="0" w:color="auto"/>
        <w:right w:val="none" w:sz="0" w:space="0" w:color="auto"/>
      </w:divBdr>
    </w:div>
    <w:div w:id="647901888">
      <w:bodyDiv w:val="1"/>
      <w:marLeft w:val="0"/>
      <w:marRight w:val="0"/>
      <w:marTop w:val="0"/>
      <w:marBottom w:val="0"/>
      <w:divBdr>
        <w:top w:val="none" w:sz="0" w:space="0" w:color="auto"/>
        <w:left w:val="none" w:sz="0" w:space="0" w:color="auto"/>
        <w:bottom w:val="none" w:sz="0" w:space="0" w:color="auto"/>
        <w:right w:val="none" w:sz="0" w:space="0" w:color="auto"/>
      </w:divBdr>
    </w:div>
    <w:div w:id="1617129726">
      <w:bodyDiv w:val="1"/>
      <w:marLeft w:val="0"/>
      <w:marRight w:val="0"/>
      <w:marTop w:val="0"/>
      <w:marBottom w:val="0"/>
      <w:divBdr>
        <w:top w:val="none" w:sz="0" w:space="0" w:color="auto"/>
        <w:left w:val="none" w:sz="0" w:space="0" w:color="auto"/>
        <w:bottom w:val="none" w:sz="0" w:space="0" w:color="auto"/>
        <w:right w:val="none" w:sz="0" w:space="0" w:color="auto"/>
      </w:divBdr>
    </w:div>
    <w:div w:id="1952084702">
      <w:bodyDiv w:val="1"/>
      <w:marLeft w:val="0"/>
      <w:marRight w:val="0"/>
      <w:marTop w:val="0"/>
      <w:marBottom w:val="0"/>
      <w:divBdr>
        <w:top w:val="none" w:sz="0" w:space="0" w:color="auto"/>
        <w:left w:val="none" w:sz="0" w:space="0" w:color="auto"/>
        <w:bottom w:val="none" w:sz="0" w:space="0" w:color="auto"/>
        <w:right w:val="none" w:sz="0" w:space="0" w:color="auto"/>
      </w:divBdr>
    </w:div>
    <w:div w:id="198981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nja.niederhauser@schulthes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21FC388A2345B29765D14A3A17D3EC"/>
        <w:category>
          <w:name w:val="Allgemein"/>
          <w:gallery w:val="placeholder"/>
        </w:category>
        <w:types>
          <w:type w:val="bbPlcHdr"/>
        </w:types>
        <w:behaviors>
          <w:behavior w:val="content"/>
        </w:behaviors>
        <w:guid w:val="{2514AA01-D975-440A-8AA6-C96DB7C67C74}"/>
      </w:docPartPr>
      <w:docPartBody>
        <w:p w:rsidR="00173C89" w:rsidRDefault="00173C89">
          <w:pPr>
            <w:pStyle w:val="E221FC388A2345B29765D14A3A17D3EC"/>
          </w:pPr>
          <w:r>
            <w:rPr>
              <w:rStyle w:val="Platzhaltertext"/>
            </w:rPr>
            <w:t>Wählen Sie ein Element aus.</w:t>
          </w:r>
        </w:p>
      </w:docPartBody>
    </w:docPart>
    <w:docPart>
      <w:docPartPr>
        <w:name w:val="E59744E95714488FB4269908053608AA"/>
        <w:category>
          <w:name w:val="Allgemein"/>
          <w:gallery w:val="placeholder"/>
        </w:category>
        <w:types>
          <w:type w:val="bbPlcHdr"/>
        </w:types>
        <w:behaviors>
          <w:behavior w:val="content"/>
        </w:behaviors>
        <w:guid w:val="{8F52E860-4CB7-4317-BBFE-D10713BC519E}"/>
      </w:docPartPr>
      <w:docPartBody>
        <w:p w:rsidR="00173C89" w:rsidRDefault="00173C89">
          <w:pPr>
            <w:pStyle w:val="E59744E95714488FB4269908053608AA"/>
          </w:pPr>
          <w:r>
            <w:rPr>
              <w:rStyle w:val="Platzhaltertext"/>
            </w:rPr>
            <w:t>Klicken Sie hier, um ein Rechtsgebiet auszuwählen.</w:t>
          </w:r>
        </w:p>
      </w:docPartBody>
    </w:docPart>
    <w:docPart>
      <w:docPartPr>
        <w:name w:val="FD5B979EB733438AAA3712883BC435D5"/>
        <w:category>
          <w:name w:val="Allgemein"/>
          <w:gallery w:val="placeholder"/>
        </w:category>
        <w:types>
          <w:type w:val="bbPlcHdr"/>
        </w:types>
        <w:behaviors>
          <w:behavior w:val="content"/>
        </w:behaviors>
        <w:guid w:val="{26C6FDED-FF4D-4E96-AD61-1C9D2186599A}"/>
      </w:docPartPr>
      <w:docPartBody>
        <w:p w:rsidR="00173C89" w:rsidRDefault="00173C89">
          <w:pPr>
            <w:pStyle w:val="FD5B979EB733438AAA3712883BC435D5"/>
          </w:pPr>
          <w:r>
            <w:rPr>
              <w:rStyle w:val="Platzhaltertext"/>
            </w:rPr>
            <w:t>Klicken Sie hier, um ein Rechtsgebiet auszuwählen.</w:t>
          </w:r>
        </w:p>
      </w:docPartBody>
    </w:docPart>
    <w:docPart>
      <w:docPartPr>
        <w:name w:val="18266FE19736488BBD9436DDE29F6D61"/>
        <w:category>
          <w:name w:val="Allgemein"/>
          <w:gallery w:val="placeholder"/>
        </w:category>
        <w:types>
          <w:type w:val="bbPlcHdr"/>
        </w:types>
        <w:behaviors>
          <w:behavior w:val="content"/>
        </w:behaviors>
        <w:guid w:val="{F00A88C5-7F4B-42F6-AB96-12057BC8C54C}"/>
      </w:docPartPr>
      <w:docPartBody>
        <w:p w:rsidR="00173C89" w:rsidRDefault="00173C89">
          <w:pPr>
            <w:pStyle w:val="18266FE19736488BBD9436DDE29F6D61"/>
          </w:pPr>
          <w:r>
            <w:rPr>
              <w:rStyle w:val="Platzhaltertext"/>
            </w:rPr>
            <w:t>Klicken Sie hier, um ein Rechtsgebiet auszuwählen.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C89"/>
    <w:rsid w:val="00173C89"/>
    <w:rsid w:val="00E4155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style>
  <w:style w:type="paragraph" w:customStyle="1" w:styleId="E221FC388A2345B29765D14A3A17D3EC">
    <w:name w:val="E221FC388A2345B29765D14A3A17D3EC"/>
  </w:style>
  <w:style w:type="paragraph" w:customStyle="1" w:styleId="E59744E95714488FB4269908053608AA">
    <w:name w:val="E59744E95714488FB4269908053608AA"/>
  </w:style>
  <w:style w:type="paragraph" w:customStyle="1" w:styleId="FD5B979EB733438AAA3712883BC435D5">
    <w:name w:val="FD5B979EB733438AAA3712883BC435D5"/>
  </w:style>
  <w:style w:type="paragraph" w:customStyle="1" w:styleId="18266FE19736488BBD9436DDE29F6D61">
    <w:name w:val="18266FE19736488BBD9436DDE29F6D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C73B7-3C4F-46DC-9BFB-9EB035413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SJZ Word-Dokumentvorlage Beitrag</Template>
  <TotalTime>0</TotalTime>
  <Pages>4</Pages>
  <Words>674</Words>
  <Characters>4253</Characters>
  <Application>Microsoft Office Word</Application>
  <DocSecurity>0</DocSecurity>
  <Lines>35</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Niederhauser Sonja</dc:creator>
  <cp:keywords/>
  <cp:lastModifiedBy>Niederhauser Sonja</cp:lastModifiedBy>
  <cp:revision>1</cp:revision>
  <dcterms:created xsi:type="dcterms:W3CDTF">2026-03-09T08:37:00Z</dcterms:created>
  <dcterms:modified xsi:type="dcterms:W3CDTF">2026-03-09T08:41:00Z</dcterms:modified>
</cp:coreProperties>
</file>